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vertAnchor="text" w:tblpY="1"/>
        <w:tblOverlap w:val="never"/>
        <w:tblW w:w="271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5060"/>
      </w:tblGrid>
      <w:tr w:rsidR="0057019E" w:rsidRPr="0019186A" w14:paraId="18D0A5E6" w14:textId="77777777" w:rsidTr="003E6C75">
        <w:tc>
          <w:tcPr>
            <w:tcW w:w="1975" w:type="pct"/>
            <w:vAlign w:val="bottom"/>
          </w:tcPr>
          <w:p w14:paraId="3000FA94" w14:textId="6B7BB1CB" w:rsidR="0057019E" w:rsidRPr="0019186A" w:rsidRDefault="00BC7297" w:rsidP="00F9331B">
            <w:pPr>
              <w:pStyle w:val="BalancenessFormat"/>
            </w:pPr>
            <w:r>
              <w:t>Name</w:t>
            </w:r>
          </w:p>
        </w:tc>
        <w:sdt>
          <w:sdtPr>
            <w:id w:val="1463696396"/>
            <w:placeholder>
              <w:docPart w:val="E1A2ABFFA7774A8681062414611C4834"/>
            </w:placeholder>
            <w:showingPlcHdr/>
            <w:text/>
          </w:sdtPr>
          <w:sdtContent>
            <w:tc>
              <w:tcPr>
                <w:tcW w:w="3025" w:type="pct"/>
                <w:tcBorders>
                  <w:bottom w:val="single" w:sz="4" w:space="0" w:color="auto"/>
                </w:tcBorders>
                <w:vAlign w:val="bottom"/>
              </w:tcPr>
              <w:p w14:paraId="3099D6C2" w14:textId="77777777" w:rsidR="0057019E" w:rsidRPr="0019186A" w:rsidRDefault="0057019E" w:rsidP="003E6C75">
                <w:r w:rsidRPr="00314DC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57019E" w:rsidRPr="0019186A" w14:paraId="4CE2310B" w14:textId="77777777" w:rsidTr="003E6C75">
        <w:tc>
          <w:tcPr>
            <w:tcW w:w="1975" w:type="pct"/>
            <w:vAlign w:val="bottom"/>
          </w:tcPr>
          <w:p w14:paraId="5AC44F0E" w14:textId="5132FFD7" w:rsidR="0057019E" w:rsidRPr="0019186A" w:rsidRDefault="0098681C" w:rsidP="00F9331B">
            <w:pPr>
              <w:pStyle w:val="BalancenessFormat"/>
            </w:pPr>
            <w:r>
              <w:t xml:space="preserve">E- Mail </w:t>
            </w:r>
            <w:r w:rsidR="00862539">
              <w:t xml:space="preserve">- </w:t>
            </w:r>
            <w:r w:rsidRPr="00F9331B">
              <w:t>Adresse</w:t>
            </w:r>
          </w:p>
        </w:tc>
        <w:sdt>
          <w:sdtPr>
            <w:id w:val="-1939753249"/>
            <w:placeholder>
              <w:docPart w:val="E1A2ABFFA7774A8681062414611C4834"/>
            </w:placeholder>
            <w:showingPlcHdr/>
            <w:text/>
          </w:sdtPr>
          <w:sdtContent>
            <w:tc>
              <w:tcPr>
                <w:tcW w:w="3025" w:type="pct"/>
                <w:tcBorders>
                  <w:bottom w:val="single" w:sz="4" w:space="0" w:color="auto"/>
                </w:tcBorders>
                <w:vAlign w:val="bottom"/>
              </w:tcPr>
              <w:p w14:paraId="3819B284" w14:textId="322F8BA9" w:rsidR="0057019E" w:rsidRPr="0019186A" w:rsidRDefault="0057019E" w:rsidP="003E6C75">
                <w:r w:rsidRPr="00314DC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57019E" w:rsidRPr="0019186A" w14:paraId="04B4762E" w14:textId="77777777" w:rsidTr="003E6C75">
        <w:sdt>
          <w:sdtPr>
            <w:id w:val="-508446985"/>
            <w:placeholder>
              <w:docPart w:val="2DFE429AF4C241418BF712D66E71E670"/>
            </w:placeholder>
            <w:temporary/>
            <w:showingPlcHdr/>
            <w15:appearance w15:val="hidden"/>
          </w:sdtPr>
          <w:sdtContent>
            <w:tc>
              <w:tcPr>
                <w:tcW w:w="1975" w:type="pct"/>
                <w:vAlign w:val="bottom"/>
              </w:tcPr>
              <w:p w14:paraId="1C804A97" w14:textId="77777777" w:rsidR="0057019E" w:rsidRPr="0019186A" w:rsidRDefault="0057019E" w:rsidP="003E6C75">
                <w:r w:rsidRPr="00F9331B">
                  <w:rPr>
                    <w:rStyle w:val="BalancenessFormatZchn"/>
                  </w:rPr>
                  <w:t>Adresse</w:t>
                </w:r>
              </w:p>
            </w:tc>
          </w:sdtContent>
        </w:sdt>
        <w:sdt>
          <w:sdtPr>
            <w:id w:val="2081949513"/>
            <w:placeholder>
              <w:docPart w:val="E1A2ABFFA7774A8681062414611C4834"/>
            </w:placeholder>
            <w:showingPlcHdr/>
            <w:text/>
          </w:sdtPr>
          <w:sdtContent>
            <w:tc>
              <w:tcPr>
                <w:tcW w:w="3025" w:type="pct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00BA434C" w14:textId="00B0D8EC" w:rsidR="0057019E" w:rsidRPr="0019186A" w:rsidRDefault="0057019E" w:rsidP="003E6C75">
                <w:r w:rsidRPr="00314DC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57019E" w:rsidRPr="0019186A" w14:paraId="0DC17618" w14:textId="77777777" w:rsidTr="003E6C75">
        <w:sdt>
          <w:sdtPr>
            <w:id w:val="-793289804"/>
            <w:placeholder>
              <w:docPart w:val="49ED8D09CEC74D01B7E3748E00AAE305"/>
            </w:placeholder>
            <w:temporary/>
            <w:showingPlcHdr/>
            <w15:appearance w15:val="hidden"/>
          </w:sdtPr>
          <w:sdtContent>
            <w:tc>
              <w:tcPr>
                <w:tcW w:w="1975" w:type="pct"/>
                <w:vAlign w:val="bottom"/>
              </w:tcPr>
              <w:p w14:paraId="1A2685B3" w14:textId="77777777" w:rsidR="0057019E" w:rsidRPr="0019186A" w:rsidRDefault="0057019E" w:rsidP="003E6C75">
                <w:r w:rsidRPr="00F9331B">
                  <w:rPr>
                    <w:rStyle w:val="BalancenessFormatZchn"/>
                  </w:rPr>
                  <w:t>Ort/Bundesland/Postleitzahl</w:t>
                </w:r>
              </w:p>
            </w:tc>
          </w:sdtContent>
        </w:sdt>
        <w:sdt>
          <w:sdtPr>
            <w:id w:val="1661726965"/>
            <w:placeholder>
              <w:docPart w:val="E1A2ABFFA7774A8681062414611C4834"/>
            </w:placeholder>
            <w:showingPlcHdr/>
            <w:text/>
          </w:sdtPr>
          <w:sdtContent>
            <w:tc>
              <w:tcPr>
                <w:tcW w:w="3025" w:type="pct"/>
                <w:tcBorders>
                  <w:bottom w:val="single" w:sz="4" w:space="0" w:color="auto"/>
                </w:tcBorders>
                <w:vAlign w:val="bottom"/>
              </w:tcPr>
              <w:p w14:paraId="52E3F1D6" w14:textId="7A93EEAB" w:rsidR="0057019E" w:rsidRPr="0019186A" w:rsidRDefault="0057019E" w:rsidP="003E6C75">
                <w:r w:rsidRPr="00314DC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A4ED5" w:rsidRPr="0019186A" w14:paraId="02D5C16C" w14:textId="77777777" w:rsidTr="003E6C75">
        <w:tc>
          <w:tcPr>
            <w:tcW w:w="1975" w:type="pct"/>
            <w:vAlign w:val="bottom"/>
          </w:tcPr>
          <w:p w14:paraId="324AD8D5" w14:textId="2ACB8F50" w:rsidR="002A4ED5" w:rsidRPr="0019186A" w:rsidRDefault="0057019E" w:rsidP="00F9331B">
            <w:pPr>
              <w:pStyle w:val="BalancenessFormat"/>
            </w:pPr>
            <w:r>
              <w:t>Lieferadresse</w:t>
            </w:r>
          </w:p>
        </w:tc>
        <w:sdt>
          <w:sdtPr>
            <w:id w:val="-1210954274"/>
            <w:placeholder>
              <w:docPart w:val="DCB432A1F2A64CE9BC8550349EDFB2E4"/>
            </w:placeholder>
            <w:showingPlcHdr/>
            <w:text/>
          </w:sdtPr>
          <w:sdtContent>
            <w:tc>
              <w:tcPr>
                <w:tcW w:w="3025" w:type="pct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7C6D2949" w14:textId="5250B758" w:rsidR="002A4ED5" w:rsidRPr="0019186A" w:rsidRDefault="0057019E" w:rsidP="003E6C75">
                <w:r w:rsidRPr="00314DC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A4ED5" w:rsidRPr="0019186A" w14:paraId="49052044" w14:textId="77777777" w:rsidTr="003E6C75">
        <w:sdt>
          <w:sdtPr>
            <w:id w:val="2001543155"/>
            <w:placeholder>
              <w:docPart w:val="BDFEAEC1439B4FD281364A20F0934063"/>
            </w:placeholder>
            <w:temporary/>
            <w:showingPlcHdr/>
            <w15:appearance w15:val="hidden"/>
          </w:sdtPr>
          <w:sdtContent>
            <w:tc>
              <w:tcPr>
                <w:tcW w:w="1975" w:type="pct"/>
                <w:vAlign w:val="bottom"/>
              </w:tcPr>
              <w:p w14:paraId="5D69EEED" w14:textId="77777777" w:rsidR="002A4ED5" w:rsidRPr="0019186A" w:rsidRDefault="002A4ED5" w:rsidP="003E6C75">
                <w:r w:rsidRPr="00F9331B">
                  <w:rPr>
                    <w:rStyle w:val="BalancenessFormatZchn"/>
                  </w:rPr>
                  <w:t>Ort/Bundesland/Postleitzahl</w:t>
                </w:r>
              </w:p>
            </w:tc>
          </w:sdtContent>
        </w:sdt>
        <w:sdt>
          <w:sdtPr>
            <w:id w:val="270143619"/>
            <w:placeholder>
              <w:docPart w:val="CA769024DDFB4823B97E7EEF1AFAF599"/>
            </w:placeholder>
            <w:showingPlcHdr/>
            <w:text/>
          </w:sdtPr>
          <w:sdtContent>
            <w:tc>
              <w:tcPr>
                <w:tcW w:w="3025" w:type="pct"/>
                <w:tcBorders>
                  <w:bottom w:val="single" w:sz="4" w:space="0" w:color="auto"/>
                </w:tcBorders>
                <w:vAlign w:val="bottom"/>
              </w:tcPr>
              <w:p w14:paraId="43FFD7C3" w14:textId="5EABD43A" w:rsidR="002A4ED5" w:rsidRPr="0019186A" w:rsidRDefault="0057019E" w:rsidP="003E6C75">
                <w:r w:rsidRPr="00314DC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817560" w:rsidRPr="0019186A" w14:paraId="49A03959" w14:textId="77777777" w:rsidTr="00817560">
        <w:tc>
          <w:tcPr>
            <w:tcW w:w="5000" w:type="pct"/>
            <w:gridSpan w:val="2"/>
            <w:vAlign w:val="bottom"/>
          </w:tcPr>
          <w:p w14:paraId="327B9217" w14:textId="17C12235" w:rsidR="00817560" w:rsidRDefault="00817560" w:rsidP="003E6C75">
            <w:r>
              <w:t>Ich stimme der Vera</w:t>
            </w:r>
            <w:r w:rsidR="002F11B9">
              <w:t>r</w:t>
            </w:r>
            <w:r>
              <w:t xml:space="preserve">beitung meiner Daten zu: JA </w:t>
            </w:r>
            <w:sdt>
              <w:sdtPr>
                <w:id w:val="-1478526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</w:p>
        </w:tc>
      </w:tr>
    </w:tbl>
    <w:tbl>
      <w:tblPr>
        <w:tblStyle w:val="Tabellenraster"/>
        <w:tblpPr w:leftFromText="141" w:rightFromText="141" w:vertAnchor="page" w:horzAnchor="margin" w:tblpXSpec="right" w:tblpY="1341"/>
        <w:tblW w:w="0" w:type="auto"/>
        <w:tblLook w:val="04A0" w:firstRow="1" w:lastRow="0" w:firstColumn="1" w:lastColumn="0" w:noHBand="0" w:noVBand="1"/>
      </w:tblPr>
      <w:tblGrid>
        <w:gridCol w:w="6374"/>
      </w:tblGrid>
      <w:tr w:rsidR="0098681C" w14:paraId="4D067170" w14:textId="77777777" w:rsidTr="00016F95">
        <w:trPr>
          <w:trHeight w:val="2542"/>
        </w:trPr>
        <w:tc>
          <w:tcPr>
            <w:tcW w:w="6374" w:type="dxa"/>
          </w:tcPr>
          <w:p w14:paraId="040C8F21" w14:textId="13E89053" w:rsidR="000A4FF0" w:rsidRDefault="0098681C" w:rsidP="00016F95">
            <w:pPr>
              <w:pStyle w:val="BalancenessFormat"/>
            </w:pPr>
            <w:bookmarkStart w:id="0" w:name="_Hlk210125979"/>
            <w:r w:rsidRPr="0098681C">
              <w:t>Zahlung: Vorkasse. Nach Erhalt Ihres ausgefüllten Bestell</w:t>
            </w:r>
            <w:r w:rsidR="000A4FF0">
              <w:t>formulars,</w:t>
            </w:r>
            <w:r w:rsidRPr="0098681C">
              <w:t xml:space="preserve"> schicke ich Ihnen per Mail die Rechnung zu. Nach Eingang auf mein Konto</w:t>
            </w:r>
            <w:r w:rsidR="000A4FF0">
              <w:t>,</w:t>
            </w:r>
            <w:r w:rsidRPr="0098681C">
              <w:t xml:space="preserve"> schicke ich Ihnen Ihr</w:t>
            </w:r>
            <w:r w:rsidR="000A4FF0">
              <w:t>e Bestellung</w:t>
            </w:r>
            <w:r w:rsidRPr="0098681C">
              <w:t xml:space="preserve"> zu. </w:t>
            </w:r>
            <w:r w:rsidR="000A4FF0">
              <w:t xml:space="preserve">Alle Preise ohne MwSt. da die Bewegungswerkstatt ein Kleinunternehmen ist. </w:t>
            </w:r>
          </w:p>
          <w:p w14:paraId="50818F2B" w14:textId="155E443C" w:rsidR="002F11B9" w:rsidRPr="0098681C" w:rsidRDefault="0098681C" w:rsidP="00016F95">
            <w:pPr>
              <w:pStyle w:val="BalancenessFormat"/>
            </w:pPr>
            <w:r w:rsidRPr="0098681C">
              <w:t xml:space="preserve">Versandkosten: </w:t>
            </w:r>
            <w:r w:rsidR="000A4FF0">
              <w:t>Diese</w:t>
            </w:r>
            <w:r w:rsidRPr="0098681C">
              <w:t xml:space="preserve"> werden an Sie weiter verrechnet und kommen bei Ihrer Bestellung als Kosten hinzu. (Österr. Post)</w:t>
            </w:r>
          </w:p>
          <w:p w14:paraId="4A94E09F" w14:textId="77777777" w:rsidR="00D7149B" w:rsidRDefault="00D7149B" w:rsidP="00D22941">
            <w:pPr>
              <w:pStyle w:val="KeinLeerraum"/>
              <w:rPr>
                <w:b/>
                <w:bCs/>
                <w:lang w:val="de-AT"/>
              </w:rPr>
            </w:pPr>
          </w:p>
          <w:p w14:paraId="391746DD" w14:textId="4C7A019D" w:rsidR="0098681C" w:rsidRPr="000A4FF0" w:rsidRDefault="007A7B8C" w:rsidP="0098681C">
            <w:pPr>
              <w:pStyle w:val="KeinLeerraum"/>
              <w:rPr>
                <w:lang w:val="de-AT"/>
              </w:rPr>
            </w:pPr>
            <w:r>
              <w:rPr>
                <w:b/>
                <w:bCs/>
                <w:lang w:val="de-AT"/>
              </w:rPr>
              <w:t xml:space="preserve">Versandkosten innerhalb Österreichs: </w:t>
            </w:r>
            <w:r w:rsidR="00D22941" w:rsidRPr="00D22941">
              <w:rPr>
                <w:b/>
                <w:bCs/>
                <w:lang w:val="de-AT"/>
              </w:rPr>
              <w:t xml:space="preserve">Für ein Spiel: 9.- </w:t>
            </w:r>
            <w:r w:rsidR="00D22941">
              <w:rPr>
                <w:rFonts w:ascii="Calibri" w:hAnsi="Calibri"/>
                <w:b/>
                <w:bCs/>
                <w:lang w:val="de-AT"/>
              </w:rPr>
              <w:t>€</w:t>
            </w:r>
            <w:r>
              <w:rPr>
                <w:rFonts w:ascii="Calibri" w:hAnsi="Calibri"/>
                <w:b/>
                <w:bCs/>
                <w:lang w:val="de-AT"/>
              </w:rPr>
              <w:t xml:space="preserve"> / </w:t>
            </w:r>
            <w:r w:rsidR="00D22941" w:rsidRPr="00D22941">
              <w:rPr>
                <w:b/>
                <w:bCs/>
                <w:lang w:val="de-AT"/>
              </w:rPr>
              <w:t xml:space="preserve">Für ein Buch: 4,50.- </w:t>
            </w:r>
            <w:r w:rsidR="00D22941">
              <w:rPr>
                <w:rFonts w:ascii="Calibri" w:hAnsi="Calibri"/>
                <w:b/>
                <w:bCs/>
                <w:lang w:val="de-AT"/>
              </w:rPr>
              <w:t>€</w:t>
            </w:r>
          </w:p>
        </w:tc>
      </w:tr>
      <w:bookmarkEnd w:id="0"/>
    </w:tbl>
    <w:p w14:paraId="3389A785" w14:textId="77777777" w:rsidR="003E6C75" w:rsidRDefault="003E6C75" w:rsidP="00562601">
      <w:pPr>
        <w:pStyle w:val="KeinLeerraum"/>
      </w:pPr>
    </w:p>
    <w:p w14:paraId="13E0723C" w14:textId="77777777" w:rsidR="00817560" w:rsidRPr="0019186A" w:rsidRDefault="00817560" w:rsidP="00562601">
      <w:pPr>
        <w:pStyle w:val="KeinLeerraum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832"/>
        <w:gridCol w:w="7056"/>
        <w:gridCol w:w="2260"/>
        <w:gridCol w:w="1459"/>
        <w:gridCol w:w="1785"/>
      </w:tblGrid>
      <w:tr w:rsidR="00627CB3" w:rsidRPr="0019186A" w14:paraId="4D0EF98A" w14:textId="77777777" w:rsidTr="00016F95">
        <w:trPr>
          <w:trHeight w:val="473"/>
        </w:trPr>
        <w:sdt>
          <w:sdtPr>
            <w:id w:val="1101532736"/>
            <w:placeholder>
              <w:docPart w:val="28983E74EE8841D6B57DF24F6B36F8A4"/>
            </w:placeholder>
            <w:temporary/>
            <w:showingPlcHdr/>
            <w15:appearance w15:val="hidden"/>
          </w:sdtPr>
          <w:sdtContent>
            <w:tc>
              <w:tcPr>
                <w:tcW w:w="920" w:type="pct"/>
                <w:tcBorders>
                  <w:top w:val="single" w:sz="12" w:space="0" w:color="auto"/>
                  <w:left w:val="single" w:sz="2" w:space="0" w:color="auto"/>
                  <w:right w:val="single" w:sz="2" w:space="0" w:color="auto"/>
                </w:tcBorders>
                <w:shd w:val="clear" w:color="auto" w:fill="FFC000"/>
                <w:vAlign w:val="center"/>
              </w:tcPr>
              <w:p w14:paraId="5D34D610" w14:textId="77777777" w:rsidR="00627CB3" w:rsidRPr="0019186A" w:rsidRDefault="00627CB3" w:rsidP="00016F95">
                <w:pPr>
                  <w:pStyle w:val="BalancenessFormat"/>
                </w:pPr>
                <w:r w:rsidRPr="0019186A">
                  <w:rPr>
                    <w:lang w:bidi="de-DE"/>
                  </w:rPr>
                  <w:t>Artikel</w:t>
                </w:r>
              </w:p>
            </w:tc>
          </w:sdtContent>
        </w:sdt>
        <w:sdt>
          <w:sdtPr>
            <w:id w:val="-734620487"/>
            <w:placeholder>
              <w:docPart w:val="8662EFC0A6AE4B5CB0640C9D29C639D3"/>
            </w:placeholder>
            <w:temporary/>
            <w:showingPlcHdr/>
            <w15:appearance w15:val="hidden"/>
          </w:sdtPr>
          <w:sdtContent>
            <w:tc>
              <w:tcPr>
                <w:tcW w:w="2292" w:type="pct"/>
                <w:tcBorders>
                  <w:top w:val="single" w:sz="12" w:space="0" w:color="auto"/>
                  <w:left w:val="single" w:sz="2" w:space="0" w:color="auto"/>
                  <w:right w:val="single" w:sz="2" w:space="0" w:color="auto"/>
                </w:tcBorders>
                <w:shd w:val="clear" w:color="auto" w:fill="FFC000"/>
                <w:vAlign w:val="center"/>
              </w:tcPr>
              <w:p w14:paraId="0D3904B5" w14:textId="655AD4C0" w:rsidR="00627CB3" w:rsidRPr="0019186A" w:rsidRDefault="00627CB3" w:rsidP="00016F95">
                <w:pPr>
                  <w:pStyle w:val="BalancenessFormat"/>
                </w:pPr>
                <w:r w:rsidRPr="0019186A">
                  <w:rPr>
                    <w:lang w:bidi="de-DE"/>
                  </w:rPr>
                  <w:t>Beschreibung</w:t>
                </w:r>
              </w:p>
            </w:tc>
          </w:sdtContent>
        </w:sdt>
        <w:tc>
          <w:tcPr>
            <w:tcW w:w="734" w:type="pc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FC000"/>
            <w:vAlign w:val="center"/>
          </w:tcPr>
          <w:p w14:paraId="5F763ED6" w14:textId="6B49D4DD" w:rsidR="00627CB3" w:rsidRPr="0019186A" w:rsidRDefault="00BC7297" w:rsidP="00016F95">
            <w:pPr>
              <w:pStyle w:val="BalancenessFormat"/>
            </w:pPr>
            <w:r>
              <w:t>Bild</w:t>
            </w:r>
          </w:p>
        </w:tc>
        <w:sdt>
          <w:sdtPr>
            <w:id w:val="405890554"/>
            <w:placeholder>
              <w:docPart w:val="EFFACD8A3A2A437782D320506C6A98A5"/>
            </w:placeholder>
            <w:temporary/>
            <w:showingPlcHdr/>
            <w15:appearance w15:val="hidden"/>
          </w:sdtPr>
          <w:sdtContent>
            <w:tc>
              <w:tcPr>
                <w:tcW w:w="474" w:type="pct"/>
                <w:tcBorders>
                  <w:top w:val="single" w:sz="12" w:space="0" w:color="auto"/>
                  <w:left w:val="single" w:sz="2" w:space="0" w:color="auto"/>
                  <w:right w:val="single" w:sz="2" w:space="0" w:color="auto"/>
                </w:tcBorders>
                <w:shd w:val="clear" w:color="auto" w:fill="FFC000"/>
                <w:vAlign w:val="center"/>
              </w:tcPr>
              <w:p w14:paraId="56558297" w14:textId="77777777" w:rsidR="00627CB3" w:rsidRPr="0019186A" w:rsidRDefault="00627CB3" w:rsidP="00016F95">
                <w:pPr>
                  <w:pStyle w:val="BalancenessFormat"/>
                </w:pPr>
                <w:r w:rsidRPr="0019186A">
                  <w:rPr>
                    <w:lang w:bidi="de-DE"/>
                  </w:rPr>
                  <w:t>Menge</w:t>
                </w:r>
              </w:p>
            </w:tc>
          </w:sdtContent>
        </w:sdt>
        <w:tc>
          <w:tcPr>
            <w:tcW w:w="580" w:type="pc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FC000"/>
            <w:vAlign w:val="center"/>
          </w:tcPr>
          <w:p w14:paraId="297FB572" w14:textId="69BD4C2E" w:rsidR="00627CB3" w:rsidRPr="0019186A" w:rsidRDefault="00627CB3" w:rsidP="00016F95">
            <w:pPr>
              <w:pStyle w:val="BalancenessFormat"/>
            </w:pPr>
            <w:r>
              <w:t>Preis pro Stück</w:t>
            </w:r>
          </w:p>
        </w:tc>
      </w:tr>
      <w:tr w:rsidR="00627CB3" w:rsidRPr="0019186A" w14:paraId="20B467A3" w14:textId="77777777" w:rsidTr="00016F95">
        <w:tc>
          <w:tcPr>
            <w:tcW w:w="920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151248C" w14:textId="34542703" w:rsidR="00627CB3" w:rsidRPr="0019186A" w:rsidRDefault="00627CB3" w:rsidP="00016F95">
            <w:pPr>
              <w:pStyle w:val="BalancenessFormat"/>
            </w:pPr>
            <w:r>
              <w:t xml:space="preserve">Balanceness Spiel </w:t>
            </w:r>
            <w:sdt>
              <w:sdtPr>
                <w:id w:val="600763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292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EC33C4D" w14:textId="4A76E5B1" w:rsidR="004E50E2" w:rsidRPr="004E50E2" w:rsidRDefault="004E50E2" w:rsidP="00817560">
            <w:pPr>
              <w:pStyle w:val="BalancenessFormat"/>
              <w:spacing w:line="240" w:lineRule="auto"/>
              <w:rPr>
                <w:bCs/>
              </w:rPr>
            </w:pPr>
            <w:r w:rsidRPr="004E50E2">
              <w:rPr>
                <w:bCs/>
              </w:rPr>
              <w:t>Kreisel 15 cm</w:t>
            </w:r>
            <w:r>
              <w:rPr>
                <w:bCs/>
              </w:rPr>
              <w:t xml:space="preserve"> </w:t>
            </w:r>
            <w:r w:rsidR="00D22941">
              <w:rPr>
                <w:bCs/>
              </w:rPr>
              <w:t xml:space="preserve">ø </w:t>
            </w:r>
            <w:r w:rsidRPr="004E50E2">
              <w:rPr>
                <w:bCs/>
              </w:rPr>
              <w:t>aus Holz</w:t>
            </w:r>
          </w:p>
          <w:p w14:paraId="52ED4D42" w14:textId="7E1DE06E" w:rsidR="004E50E2" w:rsidRPr="004E50E2" w:rsidRDefault="004E50E2" w:rsidP="00817560">
            <w:pPr>
              <w:pStyle w:val="BalancenessFormat"/>
              <w:spacing w:line="240" w:lineRule="auto"/>
              <w:rPr>
                <w:bCs/>
              </w:rPr>
            </w:pPr>
            <w:r w:rsidRPr="004E50E2">
              <w:rPr>
                <w:bCs/>
              </w:rPr>
              <w:t xml:space="preserve">3 Scheiben 15 cm </w:t>
            </w:r>
            <w:r w:rsidR="00D22941">
              <w:rPr>
                <w:bCs/>
              </w:rPr>
              <w:t>ø</w:t>
            </w:r>
            <w:r w:rsidRPr="004E50E2">
              <w:rPr>
                <w:bCs/>
              </w:rPr>
              <w:t xml:space="preserve"> aus Holz mit </w:t>
            </w:r>
            <w:proofErr w:type="spellStart"/>
            <w:r w:rsidRPr="004E50E2">
              <w:rPr>
                <w:bCs/>
              </w:rPr>
              <w:t>Pappaufklebungen</w:t>
            </w:r>
            <w:proofErr w:type="spellEnd"/>
            <w:r w:rsidRPr="004E50E2">
              <w:rPr>
                <w:bCs/>
              </w:rPr>
              <w:t xml:space="preserve"> / 42 Übungen</w:t>
            </w:r>
          </w:p>
          <w:p w14:paraId="74B9BD68" w14:textId="17D7AF01" w:rsidR="004E50E2" w:rsidRPr="0014098F" w:rsidRDefault="0014098F" w:rsidP="00817560">
            <w:pPr>
              <w:pStyle w:val="BalancenessFormat"/>
              <w:spacing w:line="24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  <w:r w:rsidRPr="00BC7297">
              <w:rPr>
                <w:bCs/>
                <w:szCs w:val="24"/>
              </w:rPr>
              <w:t xml:space="preserve"> farblich abgestimmte</w:t>
            </w:r>
            <w:r>
              <w:rPr>
                <w:bCs/>
                <w:szCs w:val="24"/>
              </w:rPr>
              <w:t>s</w:t>
            </w:r>
            <w:r w:rsidRPr="00BC7297">
              <w:rPr>
                <w:bCs/>
                <w:szCs w:val="24"/>
              </w:rPr>
              <w:t xml:space="preserve"> Büchlein </w:t>
            </w:r>
            <w:r>
              <w:rPr>
                <w:bCs/>
                <w:szCs w:val="24"/>
              </w:rPr>
              <w:t>56</w:t>
            </w:r>
            <w:r w:rsidRPr="00BC7297">
              <w:rPr>
                <w:bCs/>
                <w:szCs w:val="24"/>
              </w:rPr>
              <w:t xml:space="preserve"> Seiten, 12 x 1</w:t>
            </w:r>
            <w:r>
              <w:rPr>
                <w:bCs/>
                <w:szCs w:val="24"/>
              </w:rPr>
              <w:t>3</w:t>
            </w:r>
            <w:r w:rsidRPr="00BC7297">
              <w:rPr>
                <w:bCs/>
                <w:szCs w:val="24"/>
              </w:rPr>
              <w:t xml:space="preserve"> cm mit Bewegungsanleitungen</w:t>
            </w:r>
            <w:r>
              <w:rPr>
                <w:bCs/>
                <w:szCs w:val="24"/>
              </w:rPr>
              <w:t xml:space="preserve"> in Spiralbindung </w:t>
            </w:r>
            <w:r w:rsidR="004E50E2" w:rsidRPr="004E50E2">
              <w:rPr>
                <w:bCs/>
              </w:rPr>
              <w:t xml:space="preserve">und kurzen Hintergrund Leitfragen zur inneren Selbstreflexion. </w:t>
            </w:r>
          </w:p>
          <w:p w14:paraId="72CDFB2C" w14:textId="529A5BCD" w:rsidR="00627CB3" w:rsidRPr="0019186A" w:rsidRDefault="004E50E2" w:rsidP="00817560">
            <w:pPr>
              <w:pStyle w:val="BalancenessFormat"/>
              <w:spacing w:line="240" w:lineRule="auto"/>
            </w:pPr>
            <w:r>
              <w:t>(Sie bekommen mit diesem Spiel, Übungen bei der Sie keinerlei zusätzliche Sportgeräte brauchen)</w:t>
            </w:r>
          </w:p>
        </w:tc>
        <w:tc>
          <w:tcPr>
            <w:tcW w:w="734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329CAB5" w14:textId="5C0DEE44" w:rsidR="00BC7297" w:rsidRPr="0019186A" w:rsidRDefault="00BC7297" w:rsidP="002F11B9">
            <w:pPr>
              <w:pStyle w:val="BalancenessFormat"/>
              <w:jc w:val="center"/>
            </w:pPr>
            <w:r>
              <w:rPr>
                <w:noProof/>
              </w:rPr>
              <w:drawing>
                <wp:inline distT="0" distB="0" distL="0" distR="0" wp14:anchorId="17EECAEB" wp14:editId="28E764E7">
                  <wp:extent cx="938190" cy="1327457"/>
                  <wp:effectExtent l="0" t="0" r="0" b="6350"/>
                  <wp:docPr id="1158652406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8652406" name="Grafik 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8190" cy="1327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alias w:val="Menge "/>
            <w:tag w:val="Menge "/>
            <w:id w:val="1185402383"/>
            <w:placeholder>
              <w:docPart w:val="DefaultPlaceholder_-1854013438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474" w:type="pct"/>
                <w:tcBorders>
                  <w:top w:val="single" w:sz="12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</w:tcPr>
              <w:p w14:paraId="5552682E" w14:textId="37DFDA50" w:rsidR="00627CB3" w:rsidRPr="0019186A" w:rsidRDefault="004E50E2" w:rsidP="00016F95">
                <w:pPr>
                  <w:pStyle w:val="BalancenessFormat"/>
                </w:pPr>
                <w:r w:rsidRPr="00314DCB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tc>
          <w:tcPr>
            <w:tcW w:w="580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573922A" w14:textId="3F634449" w:rsidR="00627CB3" w:rsidRPr="0019186A" w:rsidRDefault="00A12D0F" w:rsidP="00016F95">
            <w:pPr>
              <w:pStyle w:val="BalancenessFormat"/>
            </w:pPr>
            <w:r>
              <w:t>5</w:t>
            </w:r>
            <w:r w:rsidR="00627CB3">
              <w:t xml:space="preserve">9.- </w:t>
            </w:r>
            <w:r w:rsidR="007A7B8C">
              <w:t>€</w:t>
            </w:r>
          </w:p>
        </w:tc>
      </w:tr>
      <w:tr w:rsidR="00627CB3" w:rsidRPr="0019186A" w14:paraId="29F1E8E8" w14:textId="77777777" w:rsidTr="00016F95">
        <w:tc>
          <w:tcPr>
            <w:tcW w:w="92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FAE0AAC" w14:textId="016B6C4A" w:rsidR="00627CB3" w:rsidRDefault="00627CB3" w:rsidP="00016F95">
            <w:pPr>
              <w:pStyle w:val="BalancenessFormat"/>
            </w:pPr>
            <w:r>
              <w:t xml:space="preserve">Balanceness Sport Spiel </w:t>
            </w:r>
            <w:sdt>
              <w:sdtPr>
                <w:id w:val="855152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72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0F088009" w14:textId="77777777" w:rsidR="00BC7297" w:rsidRDefault="00BC7297" w:rsidP="00016F95">
            <w:pPr>
              <w:pStyle w:val="BalancenessFormat"/>
            </w:pPr>
          </w:p>
          <w:p w14:paraId="43F893C8" w14:textId="0E578BA5" w:rsidR="004E50E2" w:rsidRPr="0019186A" w:rsidRDefault="004E50E2" w:rsidP="00016F95">
            <w:pPr>
              <w:pStyle w:val="BalancenessFormat"/>
            </w:pPr>
          </w:p>
        </w:tc>
        <w:tc>
          <w:tcPr>
            <w:tcW w:w="229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733B71D" w14:textId="4CA59B9D" w:rsidR="00BC7297" w:rsidRPr="00BC7297" w:rsidRDefault="00BC7297" w:rsidP="00817560">
            <w:pPr>
              <w:pStyle w:val="BalancenessFormat"/>
              <w:spacing w:line="240" w:lineRule="auto"/>
              <w:rPr>
                <w:bCs/>
                <w:szCs w:val="24"/>
              </w:rPr>
            </w:pPr>
            <w:r w:rsidRPr="00BC7297">
              <w:rPr>
                <w:bCs/>
                <w:szCs w:val="24"/>
              </w:rPr>
              <w:t xml:space="preserve">Kreisel 15 cm </w:t>
            </w:r>
            <w:r w:rsidR="00D22941">
              <w:rPr>
                <w:bCs/>
                <w:szCs w:val="24"/>
              </w:rPr>
              <w:t xml:space="preserve">ø </w:t>
            </w:r>
            <w:r w:rsidRPr="00BC7297">
              <w:rPr>
                <w:bCs/>
                <w:szCs w:val="24"/>
              </w:rPr>
              <w:t>aus Holz</w:t>
            </w:r>
          </w:p>
          <w:p w14:paraId="66047D91" w14:textId="089E8DAA" w:rsidR="00BC7297" w:rsidRPr="00BC7297" w:rsidRDefault="00BC7297" w:rsidP="00817560">
            <w:pPr>
              <w:pStyle w:val="BalancenessFormat"/>
              <w:spacing w:line="240" w:lineRule="auto"/>
              <w:rPr>
                <w:bCs/>
                <w:szCs w:val="24"/>
              </w:rPr>
            </w:pPr>
            <w:r w:rsidRPr="00BC7297">
              <w:rPr>
                <w:bCs/>
                <w:szCs w:val="24"/>
              </w:rPr>
              <w:t>3 Scheiben 15 cm</w:t>
            </w:r>
            <w:r w:rsidR="00D22941">
              <w:rPr>
                <w:bCs/>
                <w:szCs w:val="24"/>
              </w:rPr>
              <w:t xml:space="preserve"> ø</w:t>
            </w:r>
            <w:r w:rsidRPr="00BC7297">
              <w:rPr>
                <w:bCs/>
                <w:szCs w:val="24"/>
              </w:rPr>
              <w:t xml:space="preserve"> aus Holz mit </w:t>
            </w:r>
            <w:proofErr w:type="spellStart"/>
            <w:r w:rsidRPr="00BC7297">
              <w:rPr>
                <w:bCs/>
                <w:szCs w:val="24"/>
              </w:rPr>
              <w:t>Pappaufklebungen</w:t>
            </w:r>
            <w:proofErr w:type="spellEnd"/>
            <w:r w:rsidRPr="00BC7297">
              <w:rPr>
                <w:bCs/>
                <w:szCs w:val="24"/>
              </w:rPr>
              <w:t xml:space="preserve"> / 42 Sport Übungen</w:t>
            </w:r>
          </w:p>
          <w:p w14:paraId="5552200E" w14:textId="12E9F5EF" w:rsidR="00BC7297" w:rsidRPr="00BC7297" w:rsidRDefault="0014098F" w:rsidP="00817560">
            <w:pPr>
              <w:pStyle w:val="BalancenessFormat"/>
              <w:spacing w:line="24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  <w:r w:rsidR="00BC7297" w:rsidRPr="00BC7297">
              <w:rPr>
                <w:bCs/>
                <w:szCs w:val="24"/>
              </w:rPr>
              <w:t xml:space="preserve"> farblich abgestimmte</w:t>
            </w:r>
            <w:r>
              <w:rPr>
                <w:bCs/>
                <w:szCs w:val="24"/>
              </w:rPr>
              <w:t>s</w:t>
            </w:r>
            <w:r w:rsidR="00BC7297" w:rsidRPr="00BC7297">
              <w:rPr>
                <w:bCs/>
                <w:szCs w:val="24"/>
              </w:rPr>
              <w:t xml:space="preserve"> Büchlein </w:t>
            </w:r>
            <w:r>
              <w:rPr>
                <w:bCs/>
                <w:szCs w:val="24"/>
              </w:rPr>
              <w:t>56</w:t>
            </w:r>
            <w:r w:rsidR="00BC7297" w:rsidRPr="00BC7297">
              <w:rPr>
                <w:bCs/>
                <w:szCs w:val="24"/>
              </w:rPr>
              <w:t xml:space="preserve"> Seiten, 12 x 1</w:t>
            </w:r>
            <w:r>
              <w:rPr>
                <w:bCs/>
                <w:szCs w:val="24"/>
              </w:rPr>
              <w:t>3</w:t>
            </w:r>
            <w:r w:rsidR="00BC7297" w:rsidRPr="00BC7297">
              <w:rPr>
                <w:bCs/>
                <w:szCs w:val="24"/>
              </w:rPr>
              <w:t xml:space="preserve"> cm mit Bewegungsanleitungen</w:t>
            </w:r>
            <w:r>
              <w:rPr>
                <w:bCs/>
                <w:szCs w:val="24"/>
              </w:rPr>
              <w:t xml:space="preserve"> in Spiralbindung.</w:t>
            </w:r>
          </w:p>
          <w:p w14:paraId="1E733A2F" w14:textId="77777777" w:rsidR="00627CB3" w:rsidRPr="004E50E2" w:rsidRDefault="00BC7297" w:rsidP="00817560">
            <w:pPr>
              <w:pStyle w:val="BalancenessFormat"/>
              <w:spacing w:line="240" w:lineRule="auto"/>
            </w:pPr>
            <w:r w:rsidRPr="00BC7297">
              <w:rPr>
                <w:bCs/>
                <w:szCs w:val="24"/>
              </w:rPr>
              <w:t>Ein Kopfband für 2 spezielle Balanceness Bewegungsübungen</w:t>
            </w:r>
          </w:p>
          <w:p w14:paraId="2A3F13F5" w14:textId="43D529E1" w:rsidR="004E50E2" w:rsidRPr="00BC7297" w:rsidRDefault="004E50E2" w:rsidP="00817560">
            <w:pPr>
              <w:pStyle w:val="BalancenessFormat"/>
              <w:spacing w:line="240" w:lineRule="auto"/>
            </w:pPr>
            <w:r>
              <w:rPr>
                <w:szCs w:val="24"/>
              </w:rPr>
              <w:t xml:space="preserve">(In dieser Version brauchen Sie noch ein elastisches Band, ein großen Gymnastikball und ein </w:t>
            </w:r>
            <w:r w:rsidR="007C1DCB">
              <w:rPr>
                <w:szCs w:val="24"/>
              </w:rPr>
              <w:t>„Wackelkissen“ – ich berate Sie gern – aber kaufen Sie</w:t>
            </w:r>
            <w:r w:rsidR="00525D80">
              <w:rPr>
                <w:szCs w:val="24"/>
              </w:rPr>
              <w:t xml:space="preserve"> die 3 Geräte bitte</w:t>
            </w:r>
            <w:r w:rsidR="007C1DCB">
              <w:rPr>
                <w:szCs w:val="24"/>
              </w:rPr>
              <w:t xml:space="preserve"> im </w:t>
            </w:r>
            <w:r w:rsidR="00525D80">
              <w:rPr>
                <w:szCs w:val="24"/>
              </w:rPr>
              <w:t>Sportf</w:t>
            </w:r>
            <w:r w:rsidR="007C1DCB">
              <w:rPr>
                <w:szCs w:val="24"/>
              </w:rPr>
              <w:t>achhandel!)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F5FDF7F" w14:textId="77777777" w:rsidR="002F11B9" w:rsidRDefault="002F11B9" w:rsidP="002F11B9">
            <w:pPr>
              <w:pStyle w:val="BalancenessFormat"/>
              <w:jc w:val="center"/>
            </w:pPr>
          </w:p>
          <w:p w14:paraId="50ED6D0D" w14:textId="612ABB4A" w:rsidR="00BC7297" w:rsidRPr="0019186A" w:rsidRDefault="00BC7297" w:rsidP="002F11B9">
            <w:pPr>
              <w:pStyle w:val="BalancenessFormat"/>
              <w:jc w:val="center"/>
            </w:pPr>
            <w:r>
              <w:rPr>
                <w:noProof/>
              </w:rPr>
              <w:drawing>
                <wp:inline distT="0" distB="0" distL="0" distR="0" wp14:anchorId="6A389AB8" wp14:editId="37FABB12">
                  <wp:extent cx="932445" cy="1319329"/>
                  <wp:effectExtent l="0" t="0" r="1270" b="0"/>
                  <wp:docPr id="126673216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6732160" name="Grafik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445" cy="1319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alias w:val="Menge "/>
            <w:tag w:val="Menge "/>
            <w:id w:val="335048467"/>
            <w:placeholder>
              <w:docPart w:val="56B45E9A79F94BF78FBC2C22E56171F4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474" w:type="pct"/>
                <w:tcBorders>
                  <w:top w:val="single" w:sz="4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</w:tcPr>
              <w:p w14:paraId="3F7D7DC4" w14:textId="46706E2B" w:rsidR="00627CB3" w:rsidRPr="0019186A" w:rsidRDefault="00862539" w:rsidP="00016F95">
                <w:pPr>
                  <w:pStyle w:val="BalancenessFormat"/>
                </w:pPr>
                <w:r w:rsidRPr="00314DCB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tc>
          <w:tcPr>
            <w:tcW w:w="58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C4E8D36" w14:textId="472F8674" w:rsidR="00627CB3" w:rsidRPr="0019186A" w:rsidRDefault="00A12D0F" w:rsidP="00016F95">
            <w:pPr>
              <w:pStyle w:val="BalancenessFormat"/>
            </w:pPr>
            <w:r>
              <w:t>5</w:t>
            </w:r>
            <w:r w:rsidR="00627CB3">
              <w:t xml:space="preserve">9.- </w:t>
            </w:r>
            <w:r w:rsidR="007A7B8C">
              <w:t>€</w:t>
            </w:r>
          </w:p>
        </w:tc>
      </w:tr>
      <w:tr w:rsidR="00627CB3" w:rsidRPr="0019186A" w14:paraId="4025778A" w14:textId="77777777" w:rsidTr="00016F95">
        <w:tc>
          <w:tcPr>
            <w:tcW w:w="92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080E585" w14:textId="3F1482DC" w:rsidR="00627CB3" w:rsidRPr="0019186A" w:rsidRDefault="00627CB3" w:rsidP="00016F95">
            <w:pPr>
              <w:pStyle w:val="BalancenessFormat"/>
            </w:pPr>
            <w:r>
              <w:lastRenderedPageBreak/>
              <w:t xml:space="preserve">Balancool Spiel </w:t>
            </w:r>
            <w:sdt>
              <w:sdtPr>
                <w:id w:val="-118072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29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EDFAAA1" w14:textId="2E9C49EC" w:rsidR="00016F95" w:rsidRPr="00016F95" w:rsidRDefault="00016F95" w:rsidP="00817560">
            <w:pPr>
              <w:pStyle w:val="BalancenessFormat"/>
              <w:spacing w:line="240" w:lineRule="auto"/>
            </w:pPr>
            <w:r w:rsidRPr="004E50E2">
              <w:t>Kreisel 15 cm</w:t>
            </w:r>
            <w:r>
              <w:t xml:space="preserve"> </w:t>
            </w:r>
            <w:r w:rsidR="00D22941">
              <w:t>ø</w:t>
            </w:r>
            <w:r w:rsidRPr="004E50E2">
              <w:t xml:space="preserve"> aus Holz</w:t>
            </w:r>
          </w:p>
          <w:p w14:paraId="608577C6" w14:textId="404ED29E" w:rsidR="00016F95" w:rsidRPr="00016F95" w:rsidRDefault="00016F95" w:rsidP="00817560">
            <w:pPr>
              <w:pStyle w:val="BalancenessFormat"/>
              <w:spacing w:line="240" w:lineRule="auto"/>
            </w:pPr>
            <w:r w:rsidRPr="00016F95">
              <w:t xml:space="preserve">3 Scheiben 15 cm </w:t>
            </w:r>
            <w:r w:rsidR="00D22941">
              <w:t xml:space="preserve">ø </w:t>
            </w:r>
            <w:r w:rsidRPr="00016F95">
              <w:t xml:space="preserve">aus Holz mit </w:t>
            </w:r>
            <w:proofErr w:type="spellStart"/>
            <w:r w:rsidRPr="00016F95">
              <w:t>Pappaufklebungen</w:t>
            </w:r>
            <w:proofErr w:type="spellEnd"/>
            <w:r w:rsidRPr="00016F95">
              <w:t xml:space="preserve"> / 42 Übungen</w:t>
            </w:r>
          </w:p>
          <w:p w14:paraId="7B50E1E2" w14:textId="01771D69" w:rsidR="00016F95" w:rsidRPr="00016F95" w:rsidRDefault="00016F95" w:rsidP="00817560">
            <w:pPr>
              <w:pStyle w:val="BalancenessFormat"/>
              <w:spacing w:line="240" w:lineRule="auto"/>
            </w:pPr>
            <w:r>
              <w:t>1</w:t>
            </w:r>
            <w:r w:rsidRPr="00016F95">
              <w:t xml:space="preserve"> farblich abgestimmte</w:t>
            </w:r>
            <w:r>
              <w:t>s</w:t>
            </w:r>
            <w:r w:rsidRPr="00016F95">
              <w:t xml:space="preserve"> Büchlein </w:t>
            </w:r>
            <w:r>
              <w:t>56</w:t>
            </w:r>
            <w:r w:rsidRPr="00016F95">
              <w:t xml:space="preserve"> Seiten, 12 x 1</w:t>
            </w:r>
            <w:r w:rsidR="0014098F">
              <w:t>3</w:t>
            </w:r>
            <w:r w:rsidRPr="00016F95">
              <w:t xml:space="preserve"> cm mit Bewegungsanleitungen</w:t>
            </w:r>
            <w:r w:rsidR="0014098F">
              <w:t xml:space="preserve"> in </w:t>
            </w:r>
            <w:proofErr w:type="spellStart"/>
            <w:r w:rsidR="0014098F">
              <w:t>Spirakbindung</w:t>
            </w:r>
            <w:proofErr w:type="spellEnd"/>
            <w:r w:rsidR="0014098F">
              <w:t>.</w:t>
            </w:r>
          </w:p>
          <w:p w14:paraId="31AAD7E9" w14:textId="512FCA85" w:rsidR="00627CB3" w:rsidRDefault="00016F95" w:rsidP="00817560">
            <w:pPr>
              <w:pStyle w:val="BalancenessFormat"/>
              <w:spacing w:line="240" w:lineRule="auto"/>
            </w:pPr>
            <w:r w:rsidRPr="00016F95">
              <w:t>1</w:t>
            </w:r>
            <w:r w:rsidR="00D22941">
              <w:t xml:space="preserve"> Halbedel</w:t>
            </w:r>
            <w:r w:rsidRPr="00016F95">
              <w:t>stein ca</w:t>
            </w:r>
            <w:r w:rsidR="00312F94">
              <w:t>.</w:t>
            </w:r>
            <w:r w:rsidRPr="00016F95">
              <w:t xml:space="preserve"> </w:t>
            </w:r>
            <w:r>
              <w:t xml:space="preserve">5 </w:t>
            </w:r>
            <w:r w:rsidRPr="00016F95">
              <w:t xml:space="preserve">cm im </w:t>
            </w:r>
            <w:r>
              <w:t>Durchmesser</w:t>
            </w:r>
          </w:p>
          <w:p w14:paraId="51A47095" w14:textId="0DE3F5BD" w:rsidR="00016F95" w:rsidRPr="00016F95" w:rsidRDefault="00016F95" w:rsidP="00016F95">
            <w:pPr>
              <w:pStyle w:val="BalancenessFormat"/>
              <w:rPr>
                <w:bCs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C7FEC0E" w14:textId="1A7EC4D8" w:rsidR="00016F95" w:rsidRPr="00016F95" w:rsidRDefault="00016F95" w:rsidP="002F11B9">
            <w:pPr>
              <w:pStyle w:val="BalancenessFormat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FCC95F9" wp14:editId="64A8BA2A">
                  <wp:extent cx="923925" cy="1307273"/>
                  <wp:effectExtent l="0" t="0" r="0" b="7620"/>
                  <wp:docPr id="1365290963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5290963" name="Grafik 4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8229" cy="1313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alias w:val="Menge "/>
            <w:tag w:val="Menge "/>
            <w:id w:val="480517979"/>
            <w:placeholder>
              <w:docPart w:val="07510DF44F544111AB78572067DF1F5A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474" w:type="pct"/>
                <w:tcBorders>
                  <w:top w:val="single" w:sz="4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</w:tcPr>
              <w:p w14:paraId="428FAC74" w14:textId="2100508B" w:rsidR="00627CB3" w:rsidRPr="0019186A" w:rsidRDefault="00862539" w:rsidP="00016F95">
                <w:pPr>
                  <w:pStyle w:val="BalancenessFormat"/>
                </w:pPr>
                <w:r w:rsidRPr="00314DCB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tc>
          <w:tcPr>
            <w:tcW w:w="58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CD7B00A" w14:textId="655F1D2A" w:rsidR="00627CB3" w:rsidRPr="0019186A" w:rsidRDefault="00A12D0F" w:rsidP="00016F95">
            <w:pPr>
              <w:pStyle w:val="BalancenessFormat"/>
            </w:pPr>
            <w:r>
              <w:t>5</w:t>
            </w:r>
            <w:r w:rsidR="00627CB3">
              <w:t xml:space="preserve">9.- </w:t>
            </w:r>
            <w:r w:rsidR="007A7B8C">
              <w:t>€</w:t>
            </w:r>
          </w:p>
        </w:tc>
      </w:tr>
      <w:tr w:rsidR="0014098F" w:rsidRPr="0019186A" w14:paraId="05741EDA" w14:textId="77777777" w:rsidTr="00016F95">
        <w:tc>
          <w:tcPr>
            <w:tcW w:w="92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13A3E98" w14:textId="77777777" w:rsidR="0014098F" w:rsidRDefault="0014098F" w:rsidP="00016F95">
            <w:pPr>
              <w:pStyle w:val="BalancenessFormat"/>
            </w:pPr>
            <w:r>
              <w:t>Zusätzliche Spielscheiben und dazugehörende Büchlein</w:t>
            </w:r>
          </w:p>
          <w:p w14:paraId="49492FB2" w14:textId="3FB33427" w:rsidR="0014098F" w:rsidRDefault="0014098F" w:rsidP="00016F95">
            <w:pPr>
              <w:pStyle w:val="BalancenessFormat"/>
            </w:pPr>
            <w:r>
              <w:t xml:space="preserve">Balanceness </w:t>
            </w:r>
            <w:sdt>
              <w:sdtPr>
                <w:id w:val="-298449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1ADE674F" w14:textId="7DE8ED8F" w:rsidR="0014098F" w:rsidRDefault="0014098F" w:rsidP="00016F95">
            <w:pPr>
              <w:pStyle w:val="BalancenessFormat"/>
            </w:pPr>
            <w:r>
              <w:t xml:space="preserve">Balanceness Sport </w:t>
            </w:r>
            <w:sdt>
              <w:sdtPr>
                <w:id w:val="1697274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20065D39" w14:textId="436271D9" w:rsidR="0014098F" w:rsidRDefault="0014098F" w:rsidP="00016F95">
            <w:pPr>
              <w:pStyle w:val="BalancenessFormat"/>
            </w:pPr>
            <w:r>
              <w:t xml:space="preserve">Balancool </w:t>
            </w:r>
            <w:sdt>
              <w:sdtPr>
                <w:id w:val="1528292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29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7AC1679" w14:textId="11856736" w:rsidR="0014098F" w:rsidRDefault="0014098F" w:rsidP="00817560">
            <w:pPr>
              <w:pStyle w:val="BalancenessFormat"/>
              <w:spacing w:line="240" w:lineRule="auto"/>
            </w:pPr>
            <w:r>
              <w:t>Zusatzscheiben und Büchlein:</w:t>
            </w:r>
          </w:p>
          <w:p w14:paraId="6C65EEC3" w14:textId="1F3176ED" w:rsidR="0014098F" w:rsidRPr="00016F95" w:rsidRDefault="0014098F" w:rsidP="00817560">
            <w:pPr>
              <w:pStyle w:val="BalancenessFormat"/>
              <w:spacing w:line="240" w:lineRule="auto"/>
            </w:pPr>
            <w:r w:rsidRPr="00016F95">
              <w:t xml:space="preserve">3 Scheiben 15 cm </w:t>
            </w:r>
            <w:r>
              <w:t xml:space="preserve">ø </w:t>
            </w:r>
            <w:r w:rsidRPr="00016F95">
              <w:t xml:space="preserve">aus Holz mit </w:t>
            </w:r>
            <w:proofErr w:type="spellStart"/>
            <w:r w:rsidRPr="00016F95">
              <w:t>Pappaufklebungen</w:t>
            </w:r>
            <w:proofErr w:type="spellEnd"/>
            <w:r w:rsidRPr="00016F95">
              <w:t xml:space="preserve"> / 42 Übungen</w:t>
            </w:r>
          </w:p>
          <w:p w14:paraId="56D6F7CD" w14:textId="0FED570E" w:rsidR="0014098F" w:rsidRPr="00016F95" w:rsidRDefault="0014098F" w:rsidP="00817560">
            <w:pPr>
              <w:pStyle w:val="BalancenessFormat"/>
              <w:spacing w:line="240" w:lineRule="auto"/>
            </w:pPr>
            <w:r>
              <w:t>1</w:t>
            </w:r>
            <w:r w:rsidRPr="00016F95">
              <w:t xml:space="preserve"> farblich abgestimmte</w:t>
            </w:r>
            <w:r>
              <w:t>s</w:t>
            </w:r>
            <w:r w:rsidRPr="00016F95">
              <w:t xml:space="preserve"> Büchlein </w:t>
            </w:r>
            <w:r>
              <w:t>56</w:t>
            </w:r>
            <w:r w:rsidRPr="00016F95">
              <w:t xml:space="preserve"> Seiten, 12 x 12 cm mit Bewegungsanleitungen. </w:t>
            </w:r>
          </w:p>
          <w:p w14:paraId="1510F483" w14:textId="77777777" w:rsidR="0014098F" w:rsidRDefault="0014098F" w:rsidP="00016F95">
            <w:pPr>
              <w:pStyle w:val="BalancenessFormat"/>
            </w:pPr>
          </w:p>
          <w:p w14:paraId="2F332561" w14:textId="28FB3CE3" w:rsidR="00F6274B" w:rsidRPr="004E50E2" w:rsidRDefault="00F6274B" w:rsidP="00016F95">
            <w:pPr>
              <w:pStyle w:val="BalancenessFormat"/>
            </w:pPr>
            <w:r>
              <w:t>Abbildungen sind Beispiele der Scheiben und Übungsanleitungsbüchlein.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0D7937F" w14:textId="0BBC3FF1" w:rsidR="0014098F" w:rsidRDefault="00960C29" w:rsidP="00016F95">
            <w:pPr>
              <w:pStyle w:val="BalancenessFormat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4630EAAE" wp14:editId="7746E915">
                  <wp:simplePos x="0" y="0"/>
                  <wp:positionH relativeFrom="column">
                    <wp:posOffset>666627</wp:posOffset>
                  </wp:positionH>
                  <wp:positionV relativeFrom="paragraph">
                    <wp:posOffset>73804</wp:posOffset>
                  </wp:positionV>
                  <wp:extent cx="660400" cy="660400"/>
                  <wp:effectExtent l="0" t="0" r="6350" b="6350"/>
                  <wp:wrapNone/>
                  <wp:docPr id="1650879536" name="Grafik 10" descr="Ein Bild, das Text, Schrift, Kreis, Screenshot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0879536" name="Grafik 10" descr="Ein Bild, das Text, Schrift, Kreis, Screenshot enthält.&#10;&#10;KI-generierte Inhalte können fehlerhaft sein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66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6274B">
              <w:rPr>
                <w:noProof/>
              </w:rPr>
              <w:drawing>
                <wp:inline distT="0" distB="0" distL="0" distR="0" wp14:anchorId="2BFDE03B" wp14:editId="0D6BAF3E">
                  <wp:extent cx="418520" cy="418520"/>
                  <wp:effectExtent l="0" t="0" r="635" b="635"/>
                  <wp:docPr id="213331583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331583" name="Grafik 6"/>
                          <pic:cNvPicPr/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520" cy="418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6274B">
              <w:rPr>
                <w:noProof/>
              </w:rPr>
              <w:t xml:space="preserve"> </w:t>
            </w:r>
          </w:p>
          <w:p w14:paraId="40E3E320" w14:textId="68F04D7B" w:rsidR="00F6274B" w:rsidRDefault="00960C29" w:rsidP="00016F95">
            <w:pPr>
              <w:pStyle w:val="BalancenessFormat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12ECD9FF" wp14:editId="678BBFB8">
                  <wp:simplePos x="0" y="0"/>
                  <wp:positionH relativeFrom="column">
                    <wp:posOffset>677914</wp:posOffset>
                  </wp:positionH>
                  <wp:positionV relativeFrom="paragraph">
                    <wp:posOffset>311068</wp:posOffset>
                  </wp:positionV>
                  <wp:extent cx="637130" cy="637130"/>
                  <wp:effectExtent l="0" t="0" r="0" b="0"/>
                  <wp:wrapNone/>
                  <wp:docPr id="1802578824" name="Grafik 11" descr="Ein Bild, das Text, Smiley, Cartoon, Clipart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2578824" name="Grafik 11" descr="Ein Bild, das Text, Smiley, Cartoon, Clipart enthält.&#10;&#10;KI-generierte Inhalte können fehlerhaft sein.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130" cy="637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6274B">
              <w:rPr>
                <w:noProof/>
              </w:rPr>
              <w:drawing>
                <wp:inline distT="0" distB="0" distL="0" distR="0" wp14:anchorId="72402748" wp14:editId="3997BE48">
                  <wp:extent cx="430364" cy="430364"/>
                  <wp:effectExtent l="0" t="0" r="8255" b="8255"/>
                  <wp:docPr id="2082011423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2011423" name="Grafik 7"/>
                          <pic:cNvPicPr/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364" cy="430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2DD3A0" w14:textId="34586B2D" w:rsidR="00F6274B" w:rsidRDefault="00F6274B" w:rsidP="00016F95">
            <w:pPr>
              <w:pStyle w:val="BalancenessForma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7BE6CD4" wp14:editId="15878E73">
                  <wp:extent cx="430090" cy="430090"/>
                  <wp:effectExtent l="0" t="0" r="8255" b="8255"/>
                  <wp:docPr id="1189791248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9791248" name="Grafik 9"/>
                          <pic:cNvPicPr/>
                        </pic:nvPicPr>
                        <pic:blipFill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090" cy="43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11C95B6" w14:textId="6AFE96E5" w:rsidR="0014098F" w:rsidRDefault="0014098F" w:rsidP="00016F95">
            <w:pPr>
              <w:pStyle w:val="BalancenessFormat"/>
            </w:pPr>
          </w:p>
        </w:tc>
        <w:tc>
          <w:tcPr>
            <w:tcW w:w="58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AF054F9" w14:textId="77777777" w:rsidR="0014098F" w:rsidRDefault="0014098F" w:rsidP="00016F95">
            <w:pPr>
              <w:pStyle w:val="BalancenessFormat"/>
            </w:pPr>
            <w:r>
              <w:t>Set bestehend aus 3 Spielscheiben und 1 Büchlein:</w:t>
            </w:r>
          </w:p>
          <w:p w14:paraId="70A8593B" w14:textId="7DC1151C" w:rsidR="0014098F" w:rsidRDefault="00A12D0F" w:rsidP="00016F95">
            <w:pPr>
              <w:pStyle w:val="BalancenessFormat"/>
            </w:pPr>
            <w:r>
              <w:t>28</w:t>
            </w:r>
            <w:r w:rsidR="0014098F">
              <w:t>.- €</w:t>
            </w:r>
          </w:p>
        </w:tc>
      </w:tr>
      <w:tr w:rsidR="00627CB3" w:rsidRPr="0019186A" w14:paraId="27ACF027" w14:textId="77777777" w:rsidTr="00016F95">
        <w:tc>
          <w:tcPr>
            <w:tcW w:w="92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867B602" w14:textId="4662DC85" w:rsidR="00627CB3" w:rsidRPr="0019186A" w:rsidRDefault="00627CB3" w:rsidP="00016F95">
            <w:pPr>
              <w:pStyle w:val="BalancenessFormat"/>
            </w:pPr>
            <w:r>
              <w:t xml:space="preserve">Spielbrett </w:t>
            </w:r>
            <w:sdt>
              <w:sdtPr>
                <w:id w:val="1310437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29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3037095" w14:textId="78D721EC" w:rsidR="00016F95" w:rsidRDefault="00016F95" w:rsidP="00817560">
            <w:pPr>
              <w:pStyle w:val="BalancenessFormat"/>
              <w:spacing w:line="240" w:lineRule="auto"/>
            </w:pPr>
            <w:r w:rsidRPr="00016F95">
              <w:t xml:space="preserve">Kreiselbrett aus Holz, leicht vertieft, gedrechselt in Tirol, </w:t>
            </w:r>
            <w:r w:rsidR="00312F94">
              <w:t xml:space="preserve">ca. </w:t>
            </w:r>
            <w:r w:rsidRPr="00016F95">
              <w:t>25 x 25 cm</w:t>
            </w:r>
            <w:r w:rsidR="00312F94">
              <w:t xml:space="preserve"> und 2,5 cm stark</w:t>
            </w:r>
          </w:p>
          <w:p w14:paraId="0D674A67" w14:textId="28C4A74D" w:rsidR="00EE564E" w:rsidRPr="00016F95" w:rsidRDefault="00EE564E" w:rsidP="00817560">
            <w:pPr>
              <w:pStyle w:val="BalancenessFormat"/>
              <w:spacing w:line="240" w:lineRule="auto"/>
            </w:pPr>
            <w:r>
              <w:t>Wählen Sie ihre Holzart (Beispielfotos)</w:t>
            </w:r>
          </w:p>
          <w:p w14:paraId="12335E5B" w14:textId="61D889B9" w:rsidR="00EE564E" w:rsidRDefault="00000000" w:rsidP="00016F95">
            <w:pPr>
              <w:pStyle w:val="BalancenessFormat"/>
            </w:pPr>
            <w:sdt>
              <w:sdtPr>
                <w:id w:val="-206571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56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564E">
              <w:t xml:space="preserve">Buche  </w:t>
            </w:r>
            <w:r w:rsidR="00EE564E">
              <w:rPr>
                <w:noProof/>
              </w:rPr>
              <w:drawing>
                <wp:inline distT="0" distB="0" distL="0" distR="0" wp14:anchorId="69136793" wp14:editId="6E2DD313">
                  <wp:extent cx="1065475" cy="713277"/>
                  <wp:effectExtent l="0" t="0" r="1905" b="0"/>
                  <wp:docPr id="1340616727" name="Grafik 6" descr="Ein Bild, das hölzern, Sperrholz, Hartholz, Lack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616727" name="Grafik 6" descr="Ein Bild, das hölzern, Sperrholz, Hartholz, Lack enthält.&#10;&#10;KI-generierte Inhalte können fehlerhaft sein.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498" cy="730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E564E">
              <w:t xml:space="preserve">     </w:t>
            </w:r>
            <w:sdt>
              <w:sdtPr>
                <w:id w:val="-1836142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56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564E">
              <w:t xml:space="preserve">Eiche  </w:t>
            </w:r>
            <w:r w:rsidR="00EE564E">
              <w:rPr>
                <w:noProof/>
              </w:rPr>
              <w:drawing>
                <wp:inline distT="0" distB="0" distL="0" distR="0" wp14:anchorId="422AE56A" wp14:editId="5744318D">
                  <wp:extent cx="1057524" cy="707954"/>
                  <wp:effectExtent l="0" t="0" r="0" b="0"/>
                  <wp:docPr id="1471074621" name="Grafik 7" descr="Ein Bild, das hölzern, Sperrholz, Planke, Holz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1074621" name="Grafik 7" descr="Ein Bild, das hölzern, Sperrholz, Planke, Holz enthält.&#10;&#10;KI-generierte Inhalte können fehlerhaft sein.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320" cy="719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323F41" w14:textId="1EF9BBD5" w:rsidR="00EE564E" w:rsidRPr="0019186A" w:rsidRDefault="00000000" w:rsidP="00016F95">
            <w:pPr>
              <w:pStyle w:val="BalancenessFormat"/>
            </w:pPr>
            <w:sdt>
              <w:sdtPr>
                <w:id w:val="-2048512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56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564E">
              <w:t xml:space="preserve">Esche Kern  </w:t>
            </w:r>
            <w:r w:rsidR="00EE564E">
              <w:rPr>
                <w:noProof/>
              </w:rPr>
              <w:drawing>
                <wp:inline distT="0" distB="0" distL="0" distR="0" wp14:anchorId="5DF6F423" wp14:editId="2A95FE29">
                  <wp:extent cx="1072258" cy="717660"/>
                  <wp:effectExtent l="0" t="0" r="0" b="6350"/>
                  <wp:docPr id="348906752" name="Grafik 8" descr="Ein Bild, das hölzern, Sperrholz, Planke, Hartholz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906752" name="Grafik 8" descr="Ein Bild, das hölzern, Sperrholz, Planke, Hartholz enthält.&#10;&#10;KI-generierte Inhalte können fehlerhaft sein.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283" cy="729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E564E">
              <w:t xml:space="preserve">   </w:t>
            </w:r>
            <w:sdt>
              <w:sdtPr>
                <w:id w:val="-1311478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56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564E">
              <w:t xml:space="preserve">Tanne </w:t>
            </w:r>
            <w:r w:rsidR="00EE564E">
              <w:rPr>
                <w:noProof/>
              </w:rPr>
              <w:drawing>
                <wp:inline distT="0" distB="0" distL="0" distR="0" wp14:anchorId="354523AC" wp14:editId="501EF906">
                  <wp:extent cx="1088910" cy="728965"/>
                  <wp:effectExtent l="0" t="0" r="0" b="0"/>
                  <wp:docPr id="2015024186" name="Grafik 9" descr="Ein Bild, das Buch, Text, Sperrholz, Hartholz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5024186" name="Grafik 9" descr="Ein Bild, das Buch, Text, Sperrholz, Hartholz enthält.&#10;&#10;KI-generierte Inhalte können fehlerhaft sein.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173" cy="737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0C1BB65" w14:textId="39CDC8E2" w:rsidR="00312F94" w:rsidRDefault="00EE564E" w:rsidP="00016F95">
            <w:pPr>
              <w:pStyle w:val="BalancenessFormat"/>
            </w:pPr>
            <w:r>
              <w:rPr>
                <w:noProof/>
              </w:rPr>
              <w:drawing>
                <wp:inline distT="0" distB="0" distL="0" distR="0" wp14:anchorId="26A065C9" wp14:editId="050107DC">
                  <wp:extent cx="1297940" cy="1335405"/>
                  <wp:effectExtent l="0" t="0" r="0" b="0"/>
                  <wp:docPr id="1291901633" name="Grafik 4" descr="Ein Bild, das Hellbraun, Braun, Kunst, Beige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901633" name="Grafik 4" descr="Ein Bild, das Hellbraun, Braun, Kunst, Beige enthält.&#10;&#10;KI-generierte Inhalte können fehlerhaft sein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7940" cy="1335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6F88D9" w14:textId="69183C92" w:rsidR="00F24863" w:rsidRDefault="00D22941" w:rsidP="00016F95">
            <w:pPr>
              <w:pStyle w:val="BalancenessFormat"/>
            </w:pPr>
            <w:r>
              <w:rPr>
                <w:noProof/>
              </w:rPr>
              <w:t>(Kreiselbrett Beispiel)</w:t>
            </w:r>
          </w:p>
          <w:p w14:paraId="53B18A09" w14:textId="1E72C24A" w:rsidR="00627CB3" w:rsidRPr="0019186A" w:rsidRDefault="00627CB3" w:rsidP="00016F95">
            <w:pPr>
              <w:pStyle w:val="BalancenessFormat"/>
            </w:pPr>
            <w:r>
              <w:t xml:space="preserve"> </w:t>
            </w:r>
          </w:p>
        </w:tc>
        <w:sdt>
          <w:sdtPr>
            <w:alias w:val="Menge "/>
            <w:tag w:val="Menge "/>
            <w:id w:val="1346063160"/>
            <w:placeholder>
              <w:docPart w:val="E6A7B718F546441687BA282AAE002FDC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474" w:type="pct"/>
                <w:tcBorders>
                  <w:top w:val="single" w:sz="4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</w:tcPr>
              <w:p w14:paraId="5D096AE9" w14:textId="7EBC0B80" w:rsidR="00627CB3" w:rsidRPr="0019186A" w:rsidRDefault="00862539" w:rsidP="00016F95">
                <w:pPr>
                  <w:pStyle w:val="BalancenessFormat"/>
                </w:pPr>
                <w:r w:rsidRPr="00314DCB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tc>
          <w:tcPr>
            <w:tcW w:w="58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D575F36" w14:textId="6FFDF159" w:rsidR="00627CB3" w:rsidRPr="0019186A" w:rsidRDefault="00627CB3" w:rsidP="00016F95">
            <w:pPr>
              <w:pStyle w:val="BalancenessFormat"/>
            </w:pPr>
            <w:r>
              <w:t>3</w:t>
            </w:r>
            <w:r w:rsidR="00A12D0F">
              <w:t>4</w:t>
            </w:r>
            <w:r>
              <w:t xml:space="preserve">.- </w:t>
            </w:r>
            <w:r w:rsidR="007A7B8C">
              <w:t>€</w:t>
            </w:r>
          </w:p>
        </w:tc>
      </w:tr>
      <w:tr w:rsidR="00627CB3" w:rsidRPr="0019186A" w14:paraId="410733DD" w14:textId="77777777" w:rsidTr="004120CA">
        <w:tc>
          <w:tcPr>
            <w:tcW w:w="92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085DEF0" w14:textId="59E57E77" w:rsidR="00627CB3" w:rsidRPr="0019186A" w:rsidRDefault="00627CB3" w:rsidP="00016F95">
            <w:pPr>
              <w:pStyle w:val="BalancenessFormat"/>
            </w:pPr>
            <w:r>
              <w:lastRenderedPageBreak/>
              <w:t xml:space="preserve">Buch </w:t>
            </w:r>
            <w:sdt>
              <w:sdtPr>
                <w:id w:val="1524672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29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A398647" w14:textId="29DA3EB0" w:rsidR="00F9331B" w:rsidRPr="00F9331B" w:rsidRDefault="00F9331B" w:rsidP="00817560">
            <w:pPr>
              <w:pStyle w:val="BalancenessFormat"/>
              <w:spacing w:line="240" w:lineRule="auto"/>
            </w:pPr>
            <w:r>
              <w:t xml:space="preserve">„Meine ideale Bewegung“ ISBN </w:t>
            </w:r>
            <w:r w:rsidRPr="00F9331B">
              <w:t>978-3-200-07916-8</w:t>
            </w:r>
          </w:p>
          <w:p w14:paraId="20C1C85A" w14:textId="452FE85B" w:rsidR="00D22941" w:rsidRPr="00D22941" w:rsidRDefault="00D22941" w:rsidP="00817560">
            <w:pPr>
              <w:pStyle w:val="BalancenessFormat"/>
              <w:spacing w:line="240" w:lineRule="auto"/>
            </w:pPr>
            <w:r w:rsidRPr="00D22941">
              <w:t>Das Sachbuch zur Balanceness Methode, einfach und verständlich. Mit den 42 Balanceness für Zwischendurch Bewegungsübungen, Hintergrund Wissen und einem einfachen Spielablauf.</w:t>
            </w:r>
          </w:p>
          <w:p w14:paraId="5EDCC69B" w14:textId="77777777" w:rsidR="00627CB3" w:rsidRDefault="00D22941" w:rsidP="00817560">
            <w:pPr>
              <w:pStyle w:val="BalancenessFormat"/>
              <w:spacing w:line="240" w:lineRule="auto"/>
            </w:pPr>
            <w:r w:rsidRPr="00D22941">
              <w:t>Softcover, 110 Seiten, Format 21x21cm</w:t>
            </w:r>
          </w:p>
          <w:p w14:paraId="39C95D54" w14:textId="4FCDF277" w:rsidR="004203E6" w:rsidRPr="0019186A" w:rsidRDefault="004203E6" w:rsidP="00016F95">
            <w:pPr>
              <w:pStyle w:val="BalancenessFormat"/>
            </w:pPr>
          </w:p>
        </w:tc>
        <w:tc>
          <w:tcPr>
            <w:tcW w:w="73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D0E2233" w14:textId="7124EE21" w:rsidR="00627CB3" w:rsidRPr="0019186A" w:rsidRDefault="00312F94" w:rsidP="00016F95">
            <w:pPr>
              <w:pStyle w:val="BalancenessFormat"/>
            </w:pPr>
            <w:r>
              <w:rPr>
                <w:noProof/>
              </w:rPr>
              <w:drawing>
                <wp:inline distT="0" distB="0" distL="0" distR="0" wp14:anchorId="30D06AAA" wp14:editId="633EE802">
                  <wp:extent cx="1297940" cy="1297940"/>
                  <wp:effectExtent l="0" t="0" r="0" b="0"/>
                  <wp:docPr id="81122680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122680" name="Grafik 81122680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7940" cy="1297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alias w:val="Menge "/>
            <w:tag w:val="Menge "/>
            <w:id w:val="558595035"/>
            <w:placeholder>
              <w:docPart w:val="66293C18E0EF49CE9A940C2B56C5BBC1"/>
            </w:placeholder>
            <w:showingPlcHdr/>
            <w:dropDownList>
              <w:listItem w:value="Wählen Sie die Menge aus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474" w:type="pct"/>
                <w:tcBorders>
                  <w:top w:val="single" w:sz="4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</w:tcPr>
              <w:p w14:paraId="2242F1B2" w14:textId="674DAEE0" w:rsidR="00627CB3" w:rsidRPr="0019186A" w:rsidRDefault="00862539" w:rsidP="00016F95">
                <w:pPr>
                  <w:pStyle w:val="BalancenessFormat"/>
                </w:pPr>
                <w:r w:rsidRPr="00314DCB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tc>
          <w:tcPr>
            <w:tcW w:w="58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D3EF42E" w14:textId="764B7BBD" w:rsidR="00627CB3" w:rsidRPr="0019186A" w:rsidRDefault="00627CB3" w:rsidP="00016F95">
            <w:pPr>
              <w:pStyle w:val="BalancenessFormat"/>
            </w:pPr>
            <w:r>
              <w:t xml:space="preserve">22,50.- </w:t>
            </w:r>
            <w:r w:rsidR="007A7B8C">
              <w:t>€</w:t>
            </w:r>
          </w:p>
        </w:tc>
      </w:tr>
      <w:tr w:rsidR="004203E6" w:rsidRPr="0019186A" w14:paraId="6F0C96EB" w14:textId="77777777" w:rsidTr="004120CA">
        <w:tc>
          <w:tcPr>
            <w:tcW w:w="92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9F834F6" w14:textId="0D871E7A" w:rsidR="004203E6" w:rsidRDefault="004203E6" w:rsidP="00016F95">
            <w:pPr>
              <w:pStyle w:val="BalancenessFormat"/>
            </w:pPr>
            <w:r>
              <w:t xml:space="preserve">Poster </w:t>
            </w:r>
            <w:sdt>
              <w:sdtPr>
                <w:id w:val="-1747022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5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29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6FBDDD7" w14:textId="5FB9237C" w:rsidR="004203E6" w:rsidRDefault="004203E6" w:rsidP="00817560">
            <w:pPr>
              <w:pStyle w:val="BalancenessFormat"/>
              <w:spacing w:line="240" w:lineRule="auto"/>
            </w:pPr>
            <w:r>
              <w:t xml:space="preserve">Balanceness </w:t>
            </w:r>
            <w:r w:rsidR="004120CA">
              <w:t>SPORT</w:t>
            </w:r>
          </w:p>
          <w:p w14:paraId="408114EE" w14:textId="21C7CB3C" w:rsidR="004203E6" w:rsidRDefault="004203E6" w:rsidP="00817560">
            <w:pPr>
              <w:pStyle w:val="BalancenessFormat"/>
              <w:spacing w:line="240" w:lineRule="auto"/>
            </w:pPr>
            <w:r>
              <w:t>Alle 42 Bewegungsübungen in der Übersicht. Eingeteilt in</w:t>
            </w:r>
            <w:r w:rsidR="004120CA">
              <w:t>:</w:t>
            </w:r>
            <w:r>
              <w:t xml:space="preserve"> Eigenwille, Eigensinn und Eigenart trainierenden Übungen die </w:t>
            </w:r>
            <w:r w:rsidR="004120CA">
              <w:t>mit</w:t>
            </w:r>
            <w:r>
              <w:t xml:space="preserve"> Trainingsgeräte</w:t>
            </w:r>
            <w:r w:rsidR="004120CA">
              <w:t>n ausgeführt werden</w:t>
            </w:r>
            <w:r>
              <w:t xml:space="preserve">. Inklusive Fragestellungen, die den emotionalen Sinn der Bewegung wiedergeben. Masse: 119,9 x 84,1 cm </w:t>
            </w:r>
          </w:p>
          <w:p w14:paraId="7214B847" w14:textId="409D4309" w:rsidR="004203E6" w:rsidRDefault="004203E6" w:rsidP="00F9331B">
            <w:pPr>
              <w:pStyle w:val="BalancenessFormat"/>
            </w:pPr>
            <w:r>
              <w:t xml:space="preserve"> 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5FC0" w14:textId="10E23884" w:rsidR="004120CA" w:rsidRDefault="004120CA" w:rsidP="00016F95">
            <w:pPr>
              <w:pStyle w:val="BalancenessForma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BF89713" wp14:editId="6306C384">
                  <wp:extent cx="1274546" cy="897890"/>
                  <wp:effectExtent l="19050" t="19050" r="20955" b="16510"/>
                  <wp:docPr id="363008282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3008282" name="Grafik 3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4546" cy="8978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alias w:val="Menge"/>
            <w:tag w:val="Menge"/>
            <w:id w:val="365495721"/>
            <w:placeholder>
              <w:docPart w:val="DefaultPlaceholder_-1854013438"/>
            </w:placeholder>
            <w:showingPlcHdr/>
            <w:comboBox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</w:comboBox>
          </w:sdtPr>
          <w:sdtContent>
            <w:tc>
              <w:tcPr>
                <w:tcW w:w="47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2" w:space="0" w:color="auto"/>
                </w:tcBorders>
              </w:tcPr>
              <w:p w14:paraId="16DC0838" w14:textId="3C3E8EFC" w:rsidR="004203E6" w:rsidRDefault="004203E6" w:rsidP="00016F95">
                <w:pPr>
                  <w:pStyle w:val="BalancenessFormat"/>
                </w:pPr>
                <w:r w:rsidRPr="00314DCB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tc>
          <w:tcPr>
            <w:tcW w:w="58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233FA0E" w14:textId="10480440" w:rsidR="004203E6" w:rsidRDefault="004203E6" w:rsidP="00016F95">
            <w:pPr>
              <w:pStyle w:val="BalancenessFormat"/>
            </w:pPr>
            <w:r>
              <w:t>3</w:t>
            </w:r>
            <w:r w:rsidR="00A12D0F">
              <w:t>4</w:t>
            </w:r>
            <w:r>
              <w:t xml:space="preserve">.- </w:t>
            </w:r>
            <w:r w:rsidRPr="004203E6">
              <w:rPr>
                <w:lang w:val="de-DE"/>
              </w:rPr>
              <w:t>€</w:t>
            </w:r>
          </w:p>
        </w:tc>
      </w:tr>
      <w:tr w:rsidR="004120CA" w:rsidRPr="0019186A" w14:paraId="008550B6" w14:textId="77777777" w:rsidTr="004120CA">
        <w:tc>
          <w:tcPr>
            <w:tcW w:w="92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A4B323D" w14:textId="0CCEB737" w:rsidR="004120CA" w:rsidRDefault="004120CA" w:rsidP="00016F95">
            <w:pPr>
              <w:pStyle w:val="BalancenessFormat"/>
            </w:pPr>
            <w:r>
              <w:t xml:space="preserve">Poster </w:t>
            </w:r>
            <w:sdt>
              <w:sdtPr>
                <w:id w:val="-1629162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5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29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575BA01" w14:textId="616AF994" w:rsidR="004120CA" w:rsidRDefault="004120CA" w:rsidP="00817560">
            <w:pPr>
              <w:pStyle w:val="BalancenessFormat"/>
              <w:spacing w:line="240" w:lineRule="auto"/>
            </w:pPr>
            <w:r>
              <w:t>Balanceness</w:t>
            </w:r>
            <w:r w:rsidR="002F11B9">
              <w:t xml:space="preserve"> für zwischendurch</w:t>
            </w:r>
          </w:p>
          <w:p w14:paraId="7233E35F" w14:textId="77777777" w:rsidR="004120CA" w:rsidRDefault="004120CA" w:rsidP="00817560">
            <w:pPr>
              <w:pStyle w:val="BalancenessFormat"/>
              <w:spacing w:line="240" w:lineRule="auto"/>
            </w:pPr>
            <w:r>
              <w:t>42 Bewegungsübungen die frei von Trainingsgeräten ausgeführt werden, in der Übersicht. Eingeteilt in: Eigenwille, Eigensinn und Eigenart bewegende Übungen. Inklusive Fragestellungen, die den emotionalen Sinn der Bewegung wiedergeben. Masse: 119,9 x 84,1 cm</w:t>
            </w:r>
          </w:p>
          <w:p w14:paraId="61D32C7E" w14:textId="66B0D290" w:rsidR="004120CA" w:rsidRDefault="004120CA" w:rsidP="00F9331B">
            <w:pPr>
              <w:pStyle w:val="BalancenessFormat"/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9E4C" w14:textId="1BD84B56" w:rsidR="004120CA" w:rsidRDefault="004120CA" w:rsidP="00016F95">
            <w:pPr>
              <w:pStyle w:val="BalancenessForma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3CEEA8C" wp14:editId="44288F1A">
                  <wp:extent cx="1274546" cy="897890"/>
                  <wp:effectExtent l="19050" t="19050" r="20955" b="16510"/>
                  <wp:docPr id="165238196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2381964" name="Grafik 4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4546" cy="8978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5ED1E9" w14:textId="469381C2" w:rsidR="004120CA" w:rsidRDefault="004120CA" w:rsidP="00016F95">
            <w:pPr>
              <w:pStyle w:val="BalancenessFormat"/>
              <w:rPr>
                <w:noProof/>
              </w:rPr>
            </w:pPr>
          </w:p>
        </w:tc>
        <w:sdt>
          <w:sdtPr>
            <w:alias w:val="Menge"/>
            <w:tag w:val="Menge"/>
            <w:id w:val="1939711566"/>
            <w:placeholder>
              <w:docPart w:val="DefaultPlaceholder_-1854013438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47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2" w:space="0" w:color="auto"/>
                </w:tcBorders>
              </w:tcPr>
              <w:p w14:paraId="39A7C650" w14:textId="34984925" w:rsidR="004120CA" w:rsidRDefault="004120CA" w:rsidP="00016F95">
                <w:pPr>
                  <w:pStyle w:val="BalancenessFormat"/>
                </w:pPr>
                <w:r w:rsidRPr="00314DCB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tc>
          <w:tcPr>
            <w:tcW w:w="58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46FCFD7" w14:textId="318BADEF" w:rsidR="004120CA" w:rsidRDefault="002552A0" w:rsidP="00016F95">
            <w:pPr>
              <w:pStyle w:val="BalancenessFormat"/>
            </w:pPr>
            <w:r>
              <w:t>3</w:t>
            </w:r>
            <w:r w:rsidR="00A12D0F">
              <w:t>4</w:t>
            </w:r>
            <w:r>
              <w:t xml:space="preserve">.- </w:t>
            </w:r>
            <w:r w:rsidRPr="004203E6">
              <w:rPr>
                <w:lang w:val="de-DE"/>
              </w:rPr>
              <w:t>€</w:t>
            </w:r>
          </w:p>
        </w:tc>
      </w:tr>
      <w:tr w:rsidR="002552A0" w:rsidRPr="0019186A" w14:paraId="6CBA90F8" w14:textId="77777777" w:rsidTr="004120CA">
        <w:tc>
          <w:tcPr>
            <w:tcW w:w="92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13689E2" w14:textId="710BF1BF" w:rsidR="002552A0" w:rsidRDefault="002552A0" w:rsidP="00016F95">
            <w:pPr>
              <w:pStyle w:val="BalancenessFormat"/>
            </w:pPr>
            <w:r>
              <w:t xml:space="preserve">Poster </w:t>
            </w:r>
            <w:sdt>
              <w:sdtPr>
                <w:id w:val="-19104579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8179B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</w:p>
        </w:tc>
        <w:tc>
          <w:tcPr>
            <w:tcW w:w="229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E7A658D" w14:textId="77777777" w:rsidR="002552A0" w:rsidRDefault="002552A0" w:rsidP="00817560">
            <w:pPr>
              <w:pStyle w:val="BalancenessFormat"/>
              <w:spacing w:line="240" w:lineRule="auto"/>
            </w:pPr>
            <w:r>
              <w:t xml:space="preserve">Balancool </w:t>
            </w:r>
          </w:p>
          <w:p w14:paraId="0454973F" w14:textId="1DF58AF6" w:rsidR="0014098F" w:rsidRDefault="002552A0" w:rsidP="00817560">
            <w:pPr>
              <w:pStyle w:val="BalancenessFormat"/>
              <w:spacing w:line="240" w:lineRule="auto"/>
            </w:pPr>
            <w:r>
              <w:t>42 kindgerechte Bewegungsübungen (ab 5. LJ.) in der Übersicht. Eingeteilt in: Eigenwille, Eigensinn und Eigenart bewegende Übungen. Inklusive kindgerechten Fragestellungen, die den emotionalen Sinn der Bewegung wiedergeben. Masse: 119,9 x 84,1 cm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9361" w14:textId="77777777" w:rsidR="002552A0" w:rsidRDefault="002552A0" w:rsidP="00016F95">
            <w:pPr>
              <w:pStyle w:val="BalancenessForma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7B83252" wp14:editId="5C6C5C94">
                  <wp:extent cx="1279954" cy="901700"/>
                  <wp:effectExtent l="19050" t="19050" r="15875" b="12700"/>
                  <wp:docPr id="1383206296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3206296" name="Grafik 5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9954" cy="9017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3AEDD4" w14:textId="3F91640E" w:rsidR="002F11B9" w:rsidRDefault="002F11B9" w:rsidP="00016F95">
            <w:pPr>
              <w:pStyle w:val="BalancenessFormat"/>
              <w:rPr>
                <w:noProof/>
              </w:rPr>
            </w:pPr>
          </w:p>
        </w:tc>
        <w:sdt>
          <w:sdtPr>
            <w:alias w:val="Menge"/>
            <w:tag w:val="Menge"/>
            <w:id w:val="807827877"/>
            <w:placeholder>
              <w:docPart w:val="DefaultPlaceholder_-1854013438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47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2" w:space="0" w:color="auto"/>
                </w:tcBorders>
              </w:tcPr>
              <w:p w14:paraId="3BC2C2B8" w14:textId="7DDCE451" w:rsidR="002552A0" w:rsidRDefault="002552A0" w:rsidP="00016F95">
                <w:pPr>
                  <w:pStyle w:val="BalancenessFormat"/>
                </w:pPr>
                <w:r w:rsidRPr="00314DCB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tc>
          <w:tcPr>
            <w:tcW w:w="58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9B4EB7B" w14:textId="4929D3D5" w:rsidR="002552A0" w:rsidRDefault="002552A0" w:rsidP="00016F95">
            <w:pPr>
              <w:pStyle w:val="BalancenessFormat"/>
            </w:pPr>
            <w:r>
              <w:t>3</w:t>
            </w:r>
            <w:r w:rsidR="00A12D0F">
              <w:t>4</w:t>
            </w:r>
            <w:r>
              <w:t xml:space="preserve">.- </w:t>
            </w:r>
            <w:r w:rsidRPr="004203E6">
              <w:rPr>
                <w:lang w:val="de-DE"/>
              </w:rPr>
              <w:t>€</w:t>
            </w:r>
          </w:p>
        </w:tc>
      </w:tr>
    </w:tbl>
    <w:p w14:paraId="75A7A375" w14:textId="79FBC235" w:rsidR="000A4FF0" w:rsidRPr="00AA2769" w:rsidRDefault="000A4FF0" w:rsidP="00DF310D">
      <w:pPr>
        <w:tabs>
          <w:tab w:val="left" w:pos="13774"/>
        </w:tabs>
      </w:pPr>
    </w:p>
    <w:sectPr w:rsidR="000A4FF0" w:rsidRPr="00AA2769" w:rsidSect="00A24D99">
      <w:headerReference w:type="default" r:id="rId31"/>
      <w:footerReference w:type="default" r:id="rId32"/>
      <w:pgSz w:w="16838" w:h="11906" w:orient="landscape" w:code="9"/>
      <w:pgMar w:top="720" w:right="720" w:bottom="720" w:left="72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98656" w14:textId="77777777" w:rsidR="00826ED6" w:rsidRDefault="00826ED6" w:rsidP="00650259">
      <w:pPr>
        <w:spacing w:line="240" w:lineRule="auto"/>
      </w:pPr>
      <w:r>
        <w:separator/>
      </w:r>
    </w:p>
  </w:endnote>
  <w:endnote w:type="continuationSeparator" w:id="0">
    <w:p w14:paraId="307E2B41" w14:textId="77777777" w:rsidR="00826ED6" w:rsidRDefault="00826ED6" w:rsidP="006502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9D1574D-FD41-42F9-B1F2-4E4F959FEA3D}"/>
    <w:embedBold r:id="rId2" w:fontKey="{7144C54F-95AB-4246-B2CD-988AAD22FB11}"/>
    <w:embedItalic r:id="rId3" w:fontKey="{091F70F4-9CC9-45E6-A4CC-6B00BF148AB4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4" w:fontKey="{D1A38CF0-AE68-41E9-8A83-5FC72B1A047A}"/>
    <w:embedBold r:id="rId5" w:fontKey="{1B06C19A-4794-4378-909B-5129CA77E7CF}"/>
    <w:embedItalic r:id="rId6" w:fontKey="{EF4D3125-5E79-444A-A288-0AF4E7375C54}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7" w:fontKey="{27B38549-D522-441F-8E3D-C9C8A6F50B17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5C1AFA7C-D19F-49B5-9ACE-DB84A347A727}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9" w:fontKey="{91E9C0A4-B030-4B52-83D8-A6C14D89E752}"/>
    <w:embedBold r:id="rId10" w:fontKey="{2E8FFB6F-9519-4CAC-A16A-7E773E5F3AF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1" w:subsetted="1" w:fontKey="{9F30AD9D-9254-40E4-881D-C78F3190216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7699"/>
      <w:gridCol w:w="7699"/>
    </w:tblGrid>
    <w:tr w:rsidR="00562601" w:rsidRPr="00562601" w14:paraId="42C89C9E" w14:textId="77777777" w:rsidTr="00562601">
      <w:tc>
        <w:tcPr>
          <w:tcW w:w="2500" w:type="pct"/>
          <w:vAlign w:val="center"/>
        </w:tcPr>
        <w:p w14:paraId="01A9FB6A" w14:textId="562EDE27" w:rsidR="00562601" w:rsidRPr="002A648D" w:rsidRDefault="00862539" w:rsidP="002A648D">
          <w:pPr>
            <w:pStyle w:val="Fuzeile"/>
          </w:pPr>
          <w:r>
            <w:t>Bewegungswerkstatt Herbert Handler</w:t>
          </w:r>
        </w:p>
      </w:tc>
      <w:tc>
        <w:tcPr>
          <w:tcW w:w="2500" w:type="pct"/>
          <w:vAlign w:val="center"/>
        </w:tcPr>
        <w:p w14:paraId="711EB9BE" w14:textId="77777777" w:rsidR="00562601" w:rsidRPr="00562601" w:rsidRDefault="00562601" w:rsidP="00562601">
          <w:pPr>
            <w:tabs>
              <w:tab w:val="center" w:pos="4680"/>
              <w:tab w:val="right" w:pos="9810"/>
            </w:tabs>
            <w:spacing w:before="0" w:line="240" w:lineRule="auto"/>
            <w:jc w:val="right"/>
            <w:rPr>
              <w:sz w:val="18"/>
              <w:szCs w:val="24"/>
            </w:rPr>
          </w:pPr>
          <w:r w:rsidRPr="00562601">
            <w:rPr>
              <w:noProof/>
              <w:sz w:val="18"/>
              <w:szCs w:val="24"/>
              <w:lang w:bidi="de-DE"/>
            </w:rPr>
            <w:drawing>
              <wp:inline distT="0" distB="0" distL="0" distR="0" wp14:anchorId="0C950735" wp14:editId="16D9A25E">
                <wp:extent cx="520809" cy="493920"/>
                <wp:effectExtent l="0" t="0" r="0" b="1905"/>
                <wp:docPr id="9" name="Bild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4FE28ACC-E44C-4381-B768-0310810E78D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Bild 8">
                          <a:extLst>
                            <a:ext uri="{FF2B5EF4-FFF2-40B4-BE49-F238E27FC236}">
                              <a16:creationId xmlns:a16="http://schemas.microsoft.com/office/drawing/2014/main" id="{4FE28ACC-E44C-4381-B768-0310810E78D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0809" cy="493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52D42AD" w14:textId="77777777" w:rsidR="00562601" w:rsidRDefault="00562601" w:rsidP="002A648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EDF58" w14:textId="77777777" w:rsidR="00826ED6" w:rsidRDefault="00826ED6" w:rsidP="00650259">
      <w:pPr>
        <w:spacing w:line="240" w:lineRule="auto"/>
      </w:pPr>
      <w:r>
        <w:separator/>
      </w:r>
    </w:p>
  </w:footnote>
  <w:footnote w:type="continuationSeparator" w:id="0">
    <w:p w14:paraId="26B5D28B" w14:textId="77777777" w:rsidR="00826ED6" w:rsidRDefault="00826ED6" w:rsidP="006502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9D09C" w14:textId="1A476EFE" w:rsidR="004E50E2" w:rsidRDefault="007C1DCB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8F9CDAD" wp14:editId="36F4E2CD">
              <wp:simplePos x="0" y="0"/>
              <wp:positionH relativeFrom="margin">
                <wp:align>right</wp:align>
              </wp:positionH>
              <wp:positionV relativeFrom="paragraph">
                <wp:posOffset>-123245</wp:posOffset>
              </wp:positionV>
              <wp:extent cx="9756250" cy="349857"/>
              <wp:effectExtent l="0" t="0" r="16510" b="12700"/>
              <wp:wrapNone/>
              <wp:docPr id="1827979369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56250" cy="349857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7CB15B3" w14:textId="6AD62129" w:rsidR="007C1DCB" w:rsidRPr="00F9331B" w:rsidRDefault="007C1DCB" w:rsidP="00F9331B">
                          <w:pPr>
                            <w:pStyle w:val="BalancenessFormat"/>
                            <w:rPr>
                              <w:b/>
                              <w:bCs/>
                            </w:rPr>
                          </w:pPr>
                          <w:r w:rsidRPr="00F9331B">
                            <w:rPr>
                              <w:b/>
                              <w:bCs/>
                            </w:rPr>
                            <w:t>Bestellformular der Bewegungswerkstatt Herbert Handler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8F9CDAD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style="position:absolute;margin-left:717pt;margin-top:-9.7pt;width:768.2pt;height:27.5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" fillcolor="#ffc000" strokeweight=".5pt">
              <v:textbox>
                <w:txbxContent>
                  <w:p w14:paraId="77CB15B3" w14:textId="6AD62129" w:rsidR="007C1DCB" w:rsidRPr="00F9331B" w:rsidRDefault="007C1DCB" w:rsidP="00F9331B">
                    <w:pPr>
                      <w:pStyle w:val="BalancenessFormat"/>
                      <w:rPr>
                        <w:b/>
                        <w:bCs/>
                      </w:rPr>
                    </w:pPr>
                    <w:r w:rsidRPr="00F9331B">
                      <w:rPr>
                        <w:b/>
                        <w:bCs/>
                      </w:rPr>
                      <w:t>Bestellformular der Bewegungswerkstatt Herbert Handler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8480"/>
    <w:multiLevelType w:val="hybridMultilevel"/>
    <w:tmpl w:val="FFFFFFFF"/>
    <w:lvl w:ilvl="0" w:tplc="000F4241">
      <w:start w:val="1"/>
      <w:numFmt w:val="bullet"/>
      <w:lvlText w:val="•"/>
      <w:lvlJc w:val="left"/>
      <w:pPr>
        <w:ind w:hanging="360"/>
      </w:pPr>
      <w:rPr>
        <w:rFonts w:hint="default"/>
      </w:rPr>
    </w:lvl>
    <w:lvl w:ilvl="1" w:tplc="000F4242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2" w:tplc="000F4243">
      <w:start w:val="1"/>
      <w:numFmt w:val="bullet"/>
      <w:lvlText w:val="•"/>
      <w:lvlJc w:val="left"/>
      <w:pPr>
        <w:ind w:left="1440" w:hanging="360"/>
      </w:pPr>
      <w:rPr>
        <w:rFonts w:hint="default"/>
      </w:rPr>
    </w:lvl>
    <w:lvl w:ilvl="3" w:tplc="000F4244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4" w:tplc="000F4245">
      <w:start w:val="1"/>
      <w:numFmt w:val="bullet"/>
      <w:lvlText w:val="•"/>
      <w:lvlJc w:val="left"/>
      <w:pPr>
        <w:ind w:left="2880" w:hanging="360"/>
      </w:pPr>
      <w:rPr>
        <w:rFonts w:hint="default"/>
      </w:rPr>
    </w:lvl>
    <w:lvl w:ilvl="5" w:tplc="000F4246">
      <w:start w:val="1"/>
      <w:numFmt w:val="bullet"/>
      <w:lvlText w:val="•"/>
      <w:lvlJc w:val="left"/>
      <w:pPr>
        <w:ind w:left="3600" w:hanging="360"/>
      </w:pPr>
      <w:rPr>
        <w:rFonts w:hint="default"/>
      </w:rPr>
    </w:lvl>
    <w:lvl w:ilvl="6" w:tplc="000F4247">
      <w:start w:val="1"/>
      <w:numFmt w:val="bullet"/>
      <w:lvlText w:val="•"/>
      <w:lvlJc w:val="left"/>
      <w:pPr>
        <w:ind w:left="4320" w:hanging="360"/>
      </w:pPr>
      <w:rPr>
        <w:rFonts w:hint="default"/>
      </w:rPr>
    </w:lvl>
    <w:lvl w:ilvl="7" w:tplc="000F4248">
      <w:start w:val="1"/>
      <w:numFmt w:val="bullet"/>
      <w:lvlText w:val="•"/>
      <w:lvlJc w:val="left"/>
      <w:pPr>
        <w:ind w:left="5040" w:hanging="360"/>
      </w:pPr>
      <w:rPr>
        <w:rFonts w:hint="default"/>
      </w:rPr>
    </w:lvl>
    <w:lvl w:ilvl="8" w:tplc="000F4249">
      <w:start w:val="1"/>
      <w:numFmt w:val="bullet"/>
      <w:lvlText w:val="•"/>
      <w:lvlJc w:val="left"/>
      <w:pPr>
        <w:ind w:left="5760" w:hanging="360"/>
      </w:pPr>
      <w:rPr>
        <w:rFonts w:hint="default"/>
      </w:rPr>
    </w:lvl>
  </w:abstractNum>
  <w:abstractNum w:abstractNumId="1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Kapitel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1DD81040"/>
    <w:multiLevelType w:val="multilevel"/>
    <w:tmpl w:val="544EA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Kapitel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5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6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9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DA39EA"/>
    <w:multiLevelType w:val="multilevel"/>
    <w:tmpl w:val="4502D284"/>
    <w:lvl w:ilvl="0">
      <w:start w:val="1"/>
      <w:numFmt w:val="upperLetter"/>
      <w:lvlText w:val="Anhang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1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Kapitel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2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47022"/>
    <w:multiLevelType w:val="multilevel"/>
    <w:tmpl w:val="400A361E"/>
    <w:lvl w:ilvl="0">
      <w:start w:val="1"/>
      <w:numFmt w:val="bullet"/>
      <w:pStyle w:val="Aufzhlungszeichen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Aufzhlungszeichen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5" w15:restartNumberingAfterBreak="0">
    <w:nsid w:val="48E40A21"/>
    <w:multiLevelType w:val="multilevel"/>
    <w:tmpl w:val="0A165832"/>
    <w:lvl w:ilvl="0">
      <w:start w:val="1"/>
      <w:numFmt w:val="decimal"/>
      <w:pStyle w:val="Listennumm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ennumm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6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03FD8"/>
    <w:multiLevelType w:val="hybridMultilevel"/>
    <w:tmpl w:val="6A8E4D3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merierteListe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DF7B0E"/>
    <w:multiLevelType w:val="multilevel"/>
    <w:tmpl w:val="4BBE41AE"/>
    <w:lvl w:ilvl="0">
      <w:start w:val="1"/>
      <w:numFmt w:val="decimal"/>
      <w:lvlText w:val="Kapitel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berschrift9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Kapitel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3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Kapitel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794756412">
    <w:abstractNumId w:val="13"/>
  </w:num>
  <w:num w:numId="2" w16cid:durableId="265580290">
    <w:abstractNumId w:val="9"/>
  </w:num>
  <w:num w:numId="3" w16cid:durableId="311443180">
    <w:abstractNumId w:val="18"/>
  </w:num>
  <w:num w:numId="4" w16cid:durableId="1074353382">
    <w:abstractNumId w:val="14"/>
  </w:num>
  <w:num w:numId="5" w16cid:durableId="206527215">
    <w:abstractNumId w:val="15"/>
  </w:num>
  <w:num w:numId="6" w16cid:durableId="1534927942">
    <w:abstractNumId w:val="22"/>
  </w:num>
  <w:num w:numId="7" w16cid:durableId="373241142">
    <w:abstractNumId w:val="8"/>
  </w:num>
  <w:num w:numId="8" w16cid:durableId="1280065043">
    <w:abstractNumId w:val="12"/>
  </w:num>
  <w:num w:numId="9" w16cid:durableId="789934540">
    <w:abstractNumId w:val="20"/>
  </w:num>
  <w:num w:numId="10" w16cid:durableId="527181874">
    <w:abstractNumId w:val="2"/>
  </w:num>
  <w:num w:numId="11" w16cid:durableId="1431506818">
    <w:abstractNumId w:val="7"/>
  </w:num>
  <w:num w:numId="12" w16cid:durableId="1196887426">
    <w:abstractNumId w:val="1"/>
  </w:num>
  <w:num w:numId="13" w16cid:durableId="132456059">
    <w:abstractNumId w:val="4"/>
  </w:num>
  <w:num w:numId="14" w16cid:durableId="1422683955">
    <w:abstractNumId w:val="11"/>
  </w:num>
  <w:num w:numId="15" w16cid:durableId="544408905">
    <w:abstractNumId w:val="10"/>
  </w:num>
  <w:num w:numId="16" w16cid:durableId="1984700422">
    <w:abstractNumId w:val="19"/>
  </w:num>
  <w:num w:numId="17" w16cid:durableId="460921372">
    <w:abstractNumId w:val="5"/>
  </w:num>
  <w:num w:numId="18" w16cid:durableId="768349734">
    <w:abstractNumId w:val="24"/>
  </w:num>
  <w:num w:numId="19" w16cid:durableId="484859609">
    <w:abstractNumId w:val="21"/>
  </w:num>
  <w:num w:numId="20" w16cid:durableId="148836931">
    <w:abstractNumId w:val="16"/>
  </w:num>
  <w:num w:numId="21" w16cid:durableId="1929000973">
    <w:abstractNumId w:val="23"/>
  </w:num>
  <w:num w:numId="22" w16cid:durableId="524438904">
    <w:abstractNumId w:val="6"/>
  </w:num>
  <w:num w:numId="23" w16cid:durableId="1680162298">
    <w:abstractNumId w:val="0"/>
  </w:num>
  <w:num w:numId="24" w16cid:durableId="1861159614">
    <w:abstractNumId w:val="3"/>
  </w:num>
  <w:num w:numId="25" w16cid:durableId="2115514756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displayBackgroundShap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ocumentProtection w:edit="forms" w:enforcement="1" w:cryptProviderType="rsaAES" w:cryptAlgorithmClass="hash" w:cryptAlgorithmType="typeAny" w:cryptAlgorithmSid="14" w:cryptSpinCount="100000" w:hash="VqTfa6htAB9wi/ejKEfAdmWe9I//FxohyP24R2cCygRNBj8aq4ojIthsAwRYAzy/bs4NXLafe6PtyHiejPgzkg==" w:salt="ls5yIFRsky0xmVFZTa+zP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E72"/>
    <w:rsid w:val="00003B30"/>
    <w:rsid w:val="00016F95"/>
    <w:rsid w:val="000360A5"/>
    <w:rsid w:val="00045CA6"/>
    <w:rsid w:val="00052382"/>
    <w:rsid w:val="00056939"/>
    <w:rsid w:val="0006568A"/>
    <w:rsid w:val="00076F0F"/>
    <w:rsid w:val="00084253"/>
    <w:rsid w:val="00090F68"/>
    <w:rsid w:val="000A4FF0"/>
    <w:rsid w:val="000D1F49"/>
    <w:rsid w:val="000F5C88"/>
    <w:rsid w:val="0014098F"/>
    <w:rsid w:val="001727CA"/>
    <w:rsid w:val="0019186A"/>
    <w:rsid w:val="00191D49"/>
    <w:rsid w:val="001C37FE"/>
    <w:rsid w:val="001E4E2C"/>
    <w:rsid w:val="001F5110"/>
    <w:rsid w:val="002552A0"/>
    <w:rsid w:val="00261C01"/>
    <w:rsid w:val="002A4ED5"/>
    <w:rsid w:val="002A648D"/>
    <w:rsid w:val="002B69B4"/>
    <w:rsid w:val="002C56E6"/>
    <w:rsid w:val="002D3A9F"/>
    <w:rsid w:val="002F11B9"/>
    <w:rsid w:val="00312F94"/>
    <w:rsid w:val="0031776C"/>
    <w:rsid w:val="00354B3D"/>
    <w:rsid w:val="0036044A"/>
    <w:rsid w:val="00361E11"/>
    <w:rsid w:val="00384D35"/>
    <w:rsid w:val="00393E72"/>
    <w:rsid w:val="0039760F"/>
    <w:rsid w:val="003B1212"/>
    <w:rsid w:val="003B4744"/>
    <w:rsid w:val="003C338C"/>
    <w:rsid w:val="003E6C75"/>
    <w:rsid w:val="003F0847"/>
    <w:rsid w:val="0040090B"/>
    <w:rsid w:val="004016CF"/>
    <w:rsid w:val="004120CA"/>
    <w:rsid w:val="004203E6"/>
    <w:rsid w:val="0043539A"/>
    <w:rsid w:val="00446538"/>
    <w:rsid w:val="0046302A"/>
    <w:rsid w:val="00483761"/>
    <w:rsid w:val="00487D2D"/>
    <w:rsid w:val="004D5D62"/>
    <w:rsid w:val="004D75F6"/>
    <w:rsid w:val="004E50E2"/>
    <w:rsid w:val="005112D0"/>
    <w:rsid w:val="00525D80"/>
    <w:rsid w:val="00562601"/>
    <w:rsid w:val="0057019E"/>
    <w:rsid w:val="0057256E"/>
    <w:rsid w:val="00577E06"/>
    <w:rsid w:val="00582B1C"/>
    <w:rsid w:val="005A30F8"/>
    <w:rsid w:val="005A3BF7"/>
    <w:rsid w:val="005C6DA9"/>
    <w:rsid w:val="005F2035"/>
    <w:rsid w:val="005F7990"/>
    <w:rsid w:val="0060625B"/>
    <w:rsid w:val="006250A2"/>
    <w:rsid w:val="00627CB3"/>
    <w:rsid w:val="0063739C"/>
    <w:rsid w:val="00650259"/>
    <w:rsid w:val="006509DC"/>
    <w:rsid w:val="00653F58"/>
    <w:rsid w:val="006854A1"/>
    <w:rsid w:val="006B394C"/>
    <w:rsid w:val="00770F25"/>
    <w:rsid w:val="00787DD4"/>
    <w:rsid w:val="007A35A8"/>
    <w:rsid w:val="007A7B8C"/>
    <w:rsid w:val="007B0A85"/>
    <w:rsid w:val="007C1DCB"/>
    <w:rsid w:val="007C6A52"/>
    <w:rsid w:val="007D5F07"/>
    <w:rsid w:val="00806FF3"/>
    <w:rsid w:val="00817560"/>
    <w:rsid w:val="0082043E"/>
    <w:rsid w:val="00826ED6"/>
    <w:rsid w:val="00854CD2"/>
    <w:rsid w:val="00862539"/>
    <w:rsid w:val="0088768A"/>
    <w:rsid w:val="008E203A"/>
    <w:rsid w:val="0090021E"/>
    <w:rsid w:val="00905BCD"/>
    <w:rsid w:val="0091229C"/>
    <w:rsid w:val="00937A32"/>
    <w:rsid w:val="00940E73"/>
    <w:rsid w:val="00960C29"/>
    <w:rsid w:val="00974AF4"/>
    <w:rsid w:val="0098597D"/>
    <w:rsid w:val="0098681C"/>
    <w:rsid w:val="00987422"/>
    <w:rsid w:val="00991B30"/>
    <w:rsid w:val="009B6604"/>
    <w:rsid w:val="009C0FA8"/>
    <w:rsid w:val="009C1005"/>
    <w:rsid w:val="009C26E4"/>
    <w:rsid w:val="009D406B"/>
    <w:rsid w:val="009F2638"/>
    <w:rsid w:val="009F619A"/>
    <w:rsid w:val="009F6DDE"/>
    <w:rsid w:val="00A12D0F"/>
    <w:rsid w:val="00A24D99"/>
    <w:rsid w:val="00A370A8"/>
    <w:rsid w:val="00A47BFE"/>
    <w:rsid w:val="00A60442"/>
    <w:rsid w:val="00A67A1D"/>
    <w:rsid w:val="00AA2769"/>
    <w:rsid w:val="00AC2926"/>
    <w:rsid w:val="00B04A50"/>
    <w:rsid w:val="00B160CA"/>
    <w:rsid w:val="00B220F3"/>
    <w:rsid w:val="00BC7297"/>
    <w:rsid w:val="00BD4753"/>
    <w:rsid w:val="00BD5CB1"/>
    <w:rsid w:val="00BE62EE"/>
    <w:rsid w:val="00C003BA"/>
    <w:rsid w:val="00C40618"/>
    <w:rsid w:val="00C427EB"/>
    <w:rsid w:val="00C46878"/>
    <w:rsid w:val="00C80C05"/>
    <w:rsid w:val="00C8179B"/>
    <w:rsid w:val="00C81922"/>
    <w:rsid w:val="00C87BFC"/>
    <w:rsid w:val="00CB4A51"/>
    <w:rsid w:val="00CD036E"/>
    <w:rsid w:val="00CD4532"/>
    <w:rsid w:val="00CD47B0"/>
    <w:rsid w:val="00CE6104"/>
    <w:rsid w:val="00CE7918"/>
    <w:rsid w:val="00D16163"/>
    <w:rsid w:val="00D22941"/>
    <w:rsid w:val="00D26AA5"/>
    <w:rsid w:val="00D524CA"/>
    <w:rsid w:val="00D7149B"/>
    <w:rsid w:val="00D73E15"/>
    <w:rsid w:val="00D9302C"/>
    <w:rsid w:val="00DB3FAD"/>
    <w:rsid w:val="00DD222B"/>
    <w:rsid w:val="00DD447B"/>
    <w:rsid w:val="00DF0832"/>
    <w:rsid w:val="00DF310D"/>
    <w:rsid w:val="00E0535A"/>
    <w:rsid w:val="00E14589"/>
    <w:rsid w:val="00E61C09"/>
    <w:rsid w:val="00E677FE"/>
    <w:rsid w:val="00E90EF8"/>
    <w:rsid w:val="00E97D4D"/>
    <w:rsid w:val="00EB3B58"/>
    <w:rsid w:val="00EC7359"/>
    <w:rsid w:val="00EE3054"/>
    <w:rsid w:val="00EE564E"/>
    <w:rsid w:val="00F00606"/>
    <w:rsid w:val="00F01256"/>
    <w:rsid w:val="00F21D2D"/>
    <w:rsid w:val="00F24863"/>
    <w:rsid w:val="00F5418C"/>
    <w:rsid w:val="00F549BE"/>
    <w:rsid w:val="00F6274B"/>
    <w:rsid w:val="00F9331B"/>
    <w:rsid w:val="00F95CC0"/>
    <w:rsid w:val="00FC7475"/>
    <w:rsid w:val="00FE220A"/>
    <w:rsid w:val="00FE2E33"/>
    <w:rsid w:val="00FE78A0"/>
    <w:rsid w:val="00FF2887"/>
    <w:rsid w:val="00FF65E4"/>
    <w:rsid w:val="00FF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A96024"/>
  <w15:chartTrackingRefBased/>
  <w15:docId w15:val="{9F34B269-99B6-415F-A4FB-19F810272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de-DE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 w:unhideWhenUsed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Standard">
    <w:name w:val="Normal"/>
    <w:uiPriority w:val="1"/>
    <w:qFormat/>
    <w:rsid w:val="00FF65E4"/>
    <w:pPr>
      <w:spacing w:before="120" w:after="0"/>
    </w:pPr>
    <w:rPr>
      <w:sz w:val="24"/>
    </w:rPr>
  </w:style>
  <w:style w:type="paragraph" w:styleId="berschrift1">
    <w:name w:val="heading 1"/>
    <w:basedOn w:val="Standard"/>
    <w:link w:val="berschrift1Zchn"/>
    <w:uiPriority w:val="1"/>
    <w:semiHidden/>
    <w:qFormat/>
    <w:rsid w:val="00CD4532"/>
    <w:pPr>
      <w:tabs>
        <w:tab w:val="left" w:pos="2520"/>
        <w:tab w:val="left" w:pos="3360"/>
      </w:tabs>
      <w:spacing w:before="111" w:after="560"/>
      <w:outlineLvl w:val="0"/>
    </w:pPr>
    <w:rPr>
      <w:b/>
      <w:color w:val="4BACC6"/>
      <w:sz w:val="52"/>
    </w:rPr>
  </w:style>
  <w:style w:type="paragraph" w:styleId="berschrift2">
    <w:name w:val="heading 2"/>
    <w:basedOn w:val="Standard"/>
    <w:link w:val="berschrift2Zchn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berschrift4">
    <w:name w:val="heading 4"/>
    <w:basedOn w:val="Standard"/>
    <w:link w:val="berschrift4Zchn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berschrift5">
    <w:name w:val="heading 5"/>
    <w:basedOn w:val="berschrift2"/>
    <w:link w:val="berschrift5Zchn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semiHidden/>
    <w:rsid w:val="00562601"/>
    <w:rPr>
      <w:b/>
      <w:color w:val="4BACC6"/>
      <w:sz w:val="52"/>
    </w:rPr>
  </w:style>
  <w:style w:type="character" w:styleId="Hashtag">
    <w:name w:val="Hashtag"/>
    <w:basedOn w:val="Absatz-Standardschriftart"/>
    <w:uiPriority w:val="99"/>
    <w:semiHidden/>
    <w:rsid w:val="00CD4532"/>
    <w:rPr>
      <w:color w:val="2B579A"/>
      <w:shd w:val="clear" w:color="auto" w:fill="E6E6E6"/>
    </w:rPr>
  </w:style>
  <w:style w:type="paragraph" w:customStyle="1" w:styleId="NummerierteListe">
    <w:name w:val="Nummerierte Liste"/>
    <w:basedOn w:val="Standard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Standard1">
    <w:name w:val="Standard1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berschrift2Zchn">
    <w:name w:val="Überschrift 2 Zchn"/>
    <w:basedOn w:val="Absatz-Standardschriftart"/>
    <w:link w:val="berschrift2"/>
    <w:uiPriority w:val="1"/>
    <w:semiHidden/>
    <w:rsid w:val="00562601"/>
    <w:rPr>
      <w:b/>
      <w:bCs/>
      <w:color w:val="694A77"/>
      <w:sz w:val="32"/>
      <w:szCs w:val="32"/>
      <w:lang w:eastAsia="zh-CN"/>
    </w:rPr>
  </w:style>
  <w:style w:type="paragraph" w:styleId="Standardeinzug">
    <w:name w:val="Normal Indent"/>
    <w:basedOn w:val="Standard"/>
    <w:uiPriority w:val="99"/>
    <w:semiHidden/>
    <w:rsid w:val="000D1F49"/>
    <w:pPr>
      <w:ind w:left="720"/>
    </w:pPr>
  </w:style>
  <w:style w:type="character" w:customStyle="1" w:styleId="berschrift3Zchn">
    <w:name w:val="Überschrift 3 Zchn"/>
    <w:basedOn w:val="Absatz-Standardschriftart"/>
    <w:link w:val="berschrift3"/>
    <w:uiPriority w:val="1"/>
    <w:semiHidden/>
    <w:rsid w:val="00562601"/>
    <w:rPr>
      <w:b/>
      <w:bCs/>
      <w:color w:val="694A77"/>
      <w:sz w:val="24"/>
      <w:szCs w:val="27"/>
    </w:rPr>
  </w:style>
  <w:style w:type="paragraph" w:styleId="Verzeichnis1">
    <w:name w:val="toc 1"/>
    <w:basedOn w:val="Standard"/>
    <w:next w:val="Standard"/>
    <w:autoRedefine/>
    <w:uiPriority w:val="39"/>
    <w:semiHidden/>
    <w:qFormat/>
    <w:rsid w:val="00B04A50"/>
    <w:pPr>
      <w:tabs>
        <w:tab w:val="right" w:leader="dot" w:pos="9830"/>
      </w:tabs>
      <w:jc w:val="center"/>
    </w:pPr>
    <w:rPr>
      <w:b/>
      <w:noProof/>
      <w:color w:val="694A77"/>
      <w:szCs w:val="18"/>
    </w:rPr>
  </w:style>
  <w:style w:type="paragraph" w:styleId="Funotentext">
    <w:name w:val="footnote text"/>
    <w:basedOn w:val="Standard"/>
    <w:link w:val="FunotentextZchn"/>
    <w:uiPriority w:val="99"/>
    <w:semiHidden/>
    <w:rsid w:val="000D1F49"/>
    <w:rPr>
      <w:sz w:val="18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62601"/>
    <w:rPr>
      <w:sz w:val="18"/>
      <w:szCs w:val="20"/>
    </w:rPr>
  </w:style>
  <w:style w:type="paragraph" w:styleId="Aufzhlungszeichen">
    <w:name w:val="List Bullet"/>
    <w:basedOn w:val="Standard"/>
    <w:uiPriority w:val="99"/>
    <w:semiHidden/>
    <w:rsid w:val="000D1F49"/>
    <w:pPr>
      <w:numPr>
        <w:numId w:val="4"/>
      </w:numPr>
      <w:tabs>
        <w:tab w:val="left" w:pos="720"/>
      </w:tabs>
    </w:pPr>
  </w:style>
  <w:style w:type="paragraph" w:styleId="Kommentartext">
    <w:name w:val="annotation text"/>
    <w:basedOn w:val="Standard"/>
    <w:link w:val="KommentartextZchn"/>
    <w:uiPriority w:val="99"/>
    <w:semiHidden/>
    <w:rsid w:val="000D1F49"/>
    <w:rPr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D4532"/>
    <w:rPr>
      <w:szCs w:val="24"/>
    </w:rPr>
  </w:style>
  <w:style w:type="paragraph" w:styleId="Kopfzeile">
    <w:name w:val="header"/>
    <w:basedOn w:val="Standard"/>
    <w:link w:val="KopfzeileZchn"/>
    <w:uiPriority w:val="99"/>
    <w:unhideWhenUsed/>
    <w:qFormat/>
    <w:rsid w:val="002B69B4"/>
    <w:pPr>
      <w:spacing w:before="0"/>
    </w:pPr>
    <w:rPr>
      <w:rFonts w:asciiTheme="majorHAnsi" w:eastAsia="Calibri" w:hAnsiTheme="majorHAnsi" w:cs="Times New Roman"/>
      <w:b/>
      <w:color w:val="FFFFFF"/>
      <w:sz w:val="44"/>
    </w:rPr>
  </w:style>
  <w:style w:type="character" w:customStyle="1" w:styleId="KopfzeileZchn">
    <w:name w:val="Kopfzeile Zchn"/>
    <w:basedOn w:val="Absatz-Standardschriftart"/>
    <w:link w:val="Kopfzeile"/>
    <w:uiPriority w:val="99"/>
    <w:rsid w:val="002B69B4"/>
    <w:rPr>
      <w:rFonts w:asciiTheme="majorHAnsi" w:eastAsia="Calibri" w:hAnsiTheme="majorHAnsi" w:cs="Times New Roman"/>
      <w:b/>
      <w:color w:val="FFFFFF"/>
      <w:sz w:val="44"/>
    </w:rPr>
  </w:style>
  <w:style w:type="paragraph" w:styleId="Fuzeile">
    <w:name w:val="footer"/>
    <w:basedOn w:val="Standard"/>
    <w:link w:val="FuzeileZchn"/>
    <w:uiPriority w:val="99"/>
    <w:unhideWhenUsed/>
    <w:qFormat/>
    <w:rsid w:val="002A648D"/>
    <w:pPr>
      <w:spacing w:before="0" w:line="240" w:lineRule="auto"/>
    </w:pPr>
    <w:rPr>
      <w:sz w:val="18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2A648D"/>
    <w:rPr>
      <w:sz w:val="18"/>
      <w:szCs w:val="24"/>
    </w:rPr>
  </w:style>
  <w:style w:type="character" w:styleId="Funotenzeichen">
    <w:name w:val="footnote reference"/>
    <w:basedOn w:val="Absatz-Standardschriftart"/>
    <w:uiPriority w:val="99"/>
    <w:semiHidden/>
    <w:rsid w:val="000D1F49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rsid w:val="000D1F49"/>
    <w:rPr>
      <w:sz w:val="18"/>
      <w:szCs w:val="18"/>
    </w:rPr>
  </w:style>
  <w:style w:type="paragraph" w:styleId="Listennummer">
    <w:name w:val="List Number"/>
    <w:basedOn w:val="Standard"/>
    <w:uiPriority w:val="99"/>
    <w:semiHidden/>
    <w:rsid w:val="000D1F49"/>
    <w:pPr>
      <w:numPr>
        <w:numId w:val="5"/>
      </w:numPr>
    </w:pPr>
  </w:style>
  <w:style w:type="character" w:styleId="Hyperlink">
    <w:name w:val="Hyperlink"/>
    <w:basedOn w:val="Absatz-Standardschriftart"/>
    <w:uiPriority w:val="99"/>
    <w:semiHidden/>
    <w:rsid w:val="000D1F49"/>
    <w:rPr>
      <w:color w:val="BF678E" w:themeColor="hyperlink"/>
      <w:u w:val="singl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D1F4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KeinLeerraum">
    <w:name w:val="No Spacing"/>
    <w:basedOn w:val="Standard"/>
    <w:uiPriority w:val="1"/>
    <w:rsid w:val="00562601"/>
    <w:pPr>
      <w:widowControl w:val="0"/>
      <w:autoSpaceDE w:val="0"/>
      <w:autoSpaceDN w:val="0"/>
      <w:spacing w:before="0"/>
    </w:pPr>
    <w:rPr>
      <w:rFonts w:eastAsia="Calibri" w:cs="Calibri"/>
      <w:sz w:val="18"/>
    </w:rPr>
  </w:style>
  <w:style w:type="paragraph" w:styleId="Titel">
    <w:name w:val="Title"/>
    <w:basedOn w:val="Standard"/>
    <w:next w:val="Standard"/>
    <w:link w:val="TitelZchn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5626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ufzhlungszeichen2">
    <w:name w:val="List Bullet 2"/>
    <w:basedOn w:val="Standard"/>
    <w:uiPriority w:val="99"/>
    <w:semiHidden/>
    <w:rsid w:val="000D1F49"/>
    <w:pPr>
      <w:numPr>
        <w:ilvl w:val="1"/>
        <w:numId w:val="4"/>
      </w:numPr>
    </w:pPr>
  </w:style>
  <w:style w:type="table" w:customStyle="1" w:styleId="Abbildungstabelle">
    <w:name w:val="Abbildungstabelle"/>
    <w:basedOn w:val="NormaleTabelle"/>
    <w:uiPriority w:val="99"/>
    <w:rsid w:val="000D1F49"/>
    <w:tblPr/>
    <w:trPr>
      <w:cantSplit/>
    </w:t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62601"/>
    <w:rPr>
      <w:b/>
      <w:sz w:val="25"/>
      <w:szCs w:val="25"/>
    </w:rPr>
  </w:style>
  <w:style w:type="character" w:customStyle="1" w:styleId="berschrift5Zchn">
    <w:name w:val="Überschrift 5 Zchn"/>
    <w:basedOn w:val="berschrift2Zchn"/>
    <w:link w:val="berschrift5"/>
    <w:uiPriority w:val="1"/>
    <w:semiHidden/>
    <w:rsid w:val="00562601"/>
    <w:rPr>
      <w:b/>
      <w:bCs/>
      <w:caps/>
      <w:color w:val="4BACC6"/>
      <w:sz w:val="32"/>
      <w:szCs w:val="32"/>
      <w:lang w:eastAsia="zh-CN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62601"/>
    <w:rPr>
      <w:rFonts w:asciiTheme="majorHAnsi" w:eastAsiaTheme="majorEastAsia" w:hAnsiTheme="majorHAnsi" w:cstheme="majorBidi"/>
      <w:color w:val="0A273B" w:themeColor="accent1" w:themeShade="7F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62601"/>
    <w:rPr>
      <w:rFonts w:asciiTheme="majorHAnsi" w:eastAsiaTheme="majorEastAsia" w:hAnsiTheme="majorHAnsi" w:cstheme="majorBidi"/>
      <w:i/>
      <w:iCs/>
      <w:color w:val="0A273B" w:themeColor="accent1" w:themeShade="7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6260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626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Verzeichnis2">
    <w:name w:val="toc 2"/>
    <w:basedOn w:val="Standard"/>
    <w:next w:val="Standard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Verzeichnis3">
    <w:name w:val="toc 3"/>
    <w:basedOn w:val="Standard"/>
    <w:next w:val="Standard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Abbildungsverzeichnis">
    <w:name w:val="table of figures"/>
    <w:basedOn w:val="Standard"/>
    <w:next w:val="Standard"/>
    <w:uiPriority w:val="99"/>
    <w:semiHidden/>
    <w:rsid w:val="000D1F49"/>
    <w:pPr>
      <w:tabs>
        <w:tab w:val="left" w:pos="1350"/>
        <w:tab w:val="right" w:leader="dot" w:pos="9825"/>
      </w:tabs>
      <w:ind w:left="1354" w:right="576" w:hanging="1354"/>
    </w:pPr>
    <w:rPr>
      <w:noProof/>
    </w:rPr>
  </w:style>
  <w:style w:type="paragraph" w:styleId="Listennummer2">
    <w:name w:val="List Number 2"/>
    <w:basedOn w:val="Standard"/>
    <w:uiPriority w:val="99"/>
    <w:semiHidden/>
    <w:rsid w:val="000D1F49"/>
    <w:pPr>
      <w:numPr>
        <w:ilvl w:val="1"/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0D1F49"/>
    <w:rPr>
      <w:color w:val="731F1C" w:themeColor="followedHyperlink"/>
      <w:u w:val="single"/>
    </w:rPr>
  </w:style>
  <w:style w:type="paragraph" w:styleId="StandardWeb">
    <w:name w:val="Normal (Web)"/>
    <w:basedOn w:val="Standard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uchtitel">
    <w:name w:val="Book Title"/>
    <w:basedOn w:val="Absatz-Standardschriftart"/>
    <w:uiPriority w:val="33"/>
    <w:semiHidden/>
    <w:rsid w:val="000D1F49"/>
    <w:rPr>
      <w:b/>
      <w:bCs/>
      <w:i/>
      <w:iCs/>
      <w:spacing w:val="5"/>
    </w:rPr>
  </w:style>
  <w:style w:type="paragraph" w:styleId="Inhaltsverzeichnisberschrift">
    <w:name w:val="TOC Heading"/>
    <w:basedOn w:val="Standard"/>
    <w:next w:val="Standard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krotext">
    <w:name w:val="macro"/>
    <w:link w:val="MakrotextZchn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562601"/>
    <w:rPr>
      <w:rFonts w:ascii="Consolas" w:hAnsi="Consolas"/>
      <w:sz w:val="20"/>
      <w:szCs w:val="20"/>
    </w:rPr>
  </w:style>
  <w:style w:type="table" w:styleId="Tabellenraster">
    <w:name w:val="Table Grid"/>
    <w:basedOn w:val="NormaleTabelle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806FF3"/>
    <w:rPr>
      <w:color w:val="808080"/>
    </w:rPr>
  </w:style>
  <w:style w:type="paragraph" w:customStyle="1" w:styleId="Tabellenberschriften">
    <w:name w:val="Tabellenüberschriften"/>
    <w:basedOn w:val="Standard"/>
    <w:uiPriority w:val="1"/>
    <w:qFormat/>
    <w:rsid w:val="002A648D"/>
    <w:pPr>
      <w:spacing w:before="0"/>
      <w:jc w:val="center"/>
    </w:pPr>
    <w:rPr>
      <w:rFonts w:eastAsia="Calibri" w:cstheme="minorHAnsi"/>
      <w:b/>
      <w:noProof/>
      <w:szCs w:val="18"/>
    </w:rPr>
  </w:style>
  <w:style w:type="paragraph" w:customStyle="1" w:styleId="TabellenUnterberschriften">
    <w:name w:val="Tabellen Unterüberschriften"/>
    <w:basedOn w:val="Standard"/>
    <w:uiPriority w:val="1"/>
    <w:qFormat/>
    <w:rsid w:val="00582B1C"/>
    <w:pPr>
      <w:spacing w:before="0"/>
      <w:jc w:val="center"/>
    </w:pPr>
    <w:rPr>
      <w:rFonts w:eastAsia="Calibri" w:cs="Times New Roman"/>
      <w:i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648D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A648D"/>
    <w:rPr>
      <w:rFonts w:ascii="Segoe UI" w:hAnsi="Segoe UI" w:cs="Segoe UI"/>
      <w:sz w:val="18"/>
      <w:szCs w:val="18"/>
    </w:rPr>
  </w:style>
  <w:style w:type="paragraph" w:customStyle="1" w:styleId="Summe">
    <w:name w:val="Summe"/>
    <w:basedOn w:val="Standard"/>
    <w:next w:val="Standard"/>
    <w:link w:val="Summenzeichen"/>
    <w:uiPriority w:val="1"/>
    <w:qFormat/>
    <w:rsid w:val="002A648D"/>
    <w:rPr>
      <w:b/>
    </w:rPr>
  </w:style>
  <w:style w:type="character" w:customStyle="1" w:styleId="Summenzeichen">
    <w:name w:val="Summenzeichen"/>
    <w:basedOn w:val="Absatz-Standardschriftart"/>
    <w:link w:val="Summe"/>
    <w:uiPriority w:val="1"/>
    <w:rsid w:val="002A648D"/>
    <w:rPr>
      <w:b/>
      <w:sz w:val="24"/>
    </w:rPr>
  </w:style>
  <w:style w:type="paragraph" w:customStyle="1" w:styleId="BalancenessFormat">
    <w:name w:val="Balanceness Format"/>
    <w:basedOn w:val="Standard"/>
    <w:link w:val="BalancenessFormatZchn"/>
    <w:uiPriority w:val="1"/>
    <w:qFormat/>
    <w:rsid w:val="00016F95"/>
    <w:rPr>
      <w:rFonts w:ascii="Open Sans" w:hAnsi="Open Sans" w:cs="Open Sans"/>
      <w:sz w:val="20"/>
      <w:szCs w:val="20"/>
      <w:lang w:val="de-AT"/>
    </w:rPr>
  </w:style>
  <w:style w:type="character" w:customStyle="1" w:styleId="BalancenessFormatZchn">
    <w:name w:val="Balanceness Format Zchn"/>
    <w:basedOn w:val="Absatz-Standardschriftart"/>
    <w:link w:val="BalancenessFormat"/>
    <w:uiPriority w:val="1"/>
    <w:rsid w:val="00016F95"/>
    <w:rPr>
      <w:rFonts w:ascii="Open Sans" w:hAnsi="Open Sans" w:cs="Open Sans"/>
      <w:sz w:val="20"/>
      <w:szCs w:val="20"/>
      <w:lang w:val="de-AT"/>
    </w:rPr>
  </w:style>
  <w:style w:type="paragraph" w:styleId="Listenabsatz">
    <w:name w:val="List Paragraph"/>
    <w:basedOn w:val="Standard"/>
    <w:uiPriority w:val="34"/>
    <w:semiHidden/>
    <w:qFormat/>
    <w:rsid w:val="00A67A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7.png"/><Relationship Id="rId26" Type="http://schemas.openxmlformats.org/officeDocument/2006/relationships/image" Target="media/image13.jpeg"/><Relationship Id="rId3" Type="http://schemas.openxmlformats.org/officeDocument/2006/relationships/customXml" Target="../customXml/item3.xml"/><Relationship Id="rId21" Type="http://schemas.microsoft.com/office/2007/relationships/hdphoto" Target="media/hdphoto3.wdp"/><Relationship Id="rId34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6.jpeg"/><Relationship Id="rId25" Type="http://schemas.openxmlformats.org/officeDocument/2006/relationships/image" Target="media/image12.jpe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07/relationships/hdphoto" Target="media/hdphoto1.wdp"/><Relationship Id="rId20" Type="http://schemas.openxmlformats.org/officeDocument/2006/relationships/image" Target="media/image8.png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1.jpeg"/><Relationship Id="rId32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10" Type="http://schemas.openxmlformats.org/officeDocument/2006/relationships/endnotes" Target="endnotes.xml"/><Relationship Id="rId19" Type="http://schemas.microsoft.com/office/2007/relationships/hdphoto" Target="media/hdphoto2.wdp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9.jpeg"/><Relationship Id="rId27" Type="http://schemas.openxmlformats.org/officeDocument/2006/relationships/image" Target="media/image14.png"/><Relationship Id="rId30" Type="http://schemas.openxmlformats.org/officeDocument/2006/relationships/image" Target="media/image17.jpeg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weg\AppData\Local\Packages\Microsoft.Office.Desktop_8wekyb3d8bbwe\LocalCache\Roaming\Microsoft\Templates\Bestellformular%20f&#252;r%20Logo-Bekleidun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DFEAEC1439B4FD281364A20F09340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B1C8D1-4475-4DC8-B033-8D7F7D487599}"/>
      </w:docPartPr>
      <w:docPartBody>
        <w:p w:rsidR="00FA5D52" w:rsidRDefault="00213366" w:rsidP="00213366">
          <w:pPr>
            <w:pStyle w:val="BDFEAEC1439B4FD281364A20F09340631"/>
          </w:pPr>
          <w:r w:rsidRPr="0019186A">
            <w:rPr>
              <w:lang w:bidi="de-DE"/>
            </w:rPr>
            <w:t>Ort/Bundesland/Postleitzahl</w:t>
          </w:r>
        </w:p>
      </w:docPartBody>
    </w:docPart>
    <w:docPart>
      <w:docPartPr>
        <w:name w:val="E1A2ABFFA7774A8681062414611C48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E07EB2-D1B7-48CB-95C0-487E7EF3EAC2}"/>
      </w:docPartPr>
      <w:docPartBody>
        <w:p w:rsidR="00FA5D52" w:rsidRDefault="00213366" w:rsidP="00213366">
          <w:pPr>
            <w:pStyle w:val="E1A2ABFFA7774A8681062414611C48341"/>
          </w:pPr>
          <w:r w:rsidRPr="00314DC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DFE429AF4C241418BF712D66E71E6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D12AEB-B523-40C3-ACCF-4DF71032A857}"/>
      </w:docPartPr>
      <w:docPartBody>
        <w:p w:rsidR="00FA5D52" w:rsidRDefault="00213366" w:rsidP="00213366">
          <w:pPr>
            <w:pStyle w:val="2DFE429AF4C241418BF712D66E71E6701"/>
          </w:pPr>
          <w:r w:rsidRPr="0019186A">
            <w:rPr>
              <w:lang w:bidi="de-DE"/>
            </w:rPr>
            <w:t>Adresse</w:t>
          </w:r>
        </w:p>
      </w:docPartBody>
    </w:docPart>
    <w:docPart>
      <w:docPartPr>
        <w:name w:val="49ED8D09CEC74D01B7E3748E00AAE3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321D84-AC07-4E84-AFED-32AD99D39B8F}"/>
      </w:docPartPr>
      <w:docPartBody>
        <w:p w:rsidR="00FA5D52" w:rsidRDefault="00213366" w:rsidP="00213366">
          <w:pPr>
            <w:pStyle w:val="49ED8D09CEC74D01B7E3748E00AAE3051"/>
          </w:pPr>
          <w:r w:rsidRPr="0019186A">
            <w:rPr>
              <w:lang w:bidi="de-DE"/>
            </w:rPr>
            <w:t>Ort/Bundesland/Postleitzahl</w:t>
          </w:r>
        </w:p>
      </w:docPartBody>
    </w:docPart>
    <w:docPart>
      <w:docPartPr>
        <w:name w:val="DCB432A1F2A64CE9BC8550349EDFB2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E46054-1EDF-4702-9462-EFC2AB7CAB90}"/>
      </w:docPartPr>
      <w:docPartBody>
        <w:p w:rsidR="00FA5D52" w:rsidRDefault="00213366" w:rsidP="00213366">
          <w:pPr>
            <w:pStyle w:val="DCB432A1F2A64CE9BC8550349EDFB2E4"/>
          </w:pPr>
          <w:r w:rsidRPr="00314DC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A769024DDFB4823B97E7EEF1AFAF5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E8469B-4A38-419D-8DCD-55E8B30B8366}"/>
      </w:docPartPr>
      <w:docPartBody>
        <w:p w:rsidR="00FA5D52" w:rsidRDefault="00213366" w:rsidP="00213366">
          <w:pPr>
            <w:pStyle w:val="CA769024DDFB4823B97E7EEF1AFAF599"/>
          </w:pPr>
          <w:r w:rsidRPr="00314DC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4D0B1C-0A5D-4B7B-AA35-A6172429A979}"/>
      </w:docPartPr>
      <w:docPartBody>
        <w:p w:rsidR="00FA5D52" w:rsidRDefault="00213366">
          <w:r w:rsidRPr="00314DCB">
            <w:rPr>
              <w:rStyle w:val="Platzhaltertext"/>
            </w:rPr>
            <w:t>Wählen Sie ein Element aus.</w:t>
          </w:r>
        </w:p>
      </w:docPartBody>
    </w:docPart>
    <w:docPart>
      <w:docPartPr>
        <w:name w:val="28983E74EE8841D6B57DF24F6B36F8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58D536-4F21-4D33-AB14-E2C2AD9E6A2A}"/>
      </w:docPartPr>
      <w:docPartBody>
        <w:p w:rsidR="00FA5D52" w:rsidRDefault="00213366" w:rsidP="00213366">
          <w:pPr>
            <w:pStyle w:val="28983E74EE8841D6B57DF24F6B36F8A4"/>
          </w:pPr>
          <w:r w:rsidRPr="0019186A">
            <w:rPr>
              <w:lang w:bidi="de-DE"/>
            </w:rPr>
            <w:t>Artikel</w:t>
          </w:r>
        </w:p>
      </w:docPartBody>
    </w:docPart>
    <w:docPart>
      <w:docPartPr>
        <w:name w:val="8662EFC0A6AE4B5CB0640C9D29C639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2DF1C2-9E4C-4EDA-85B4-BE22B82B83F7}"/>
      </w:docPartPr>
      <w:docPartBody>
        <w:p w:rsidR="00FA5D52" w:rsidRDefault="00213366" w:rsidP="00213366">
          <w:pPr>
            <w:pStyle w:val="8662EFC0A6AE4B5CB0640C9D29C639D3"/>
          </w:pPr>
          <w:r w:rsidRPr="0019186A">
            <w:rPr>
              <w:lang w:bidi="de-DE"/>
            </w:rPr>
            <w:t>Beschreibung</w:t>
          </w:r>
        </w:p>
      </w:docPartBody>
    </w:docPart>
    <w:docPart>
      <w:docPartPr>
        <w:name w:val="EFFACD8A3A2A437782D320506C6A98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558D41-5A20-47D9-8892-CC976B7A33F2}"/>
      </w:docPartPr>
      <w:docPartBody>
        <w:p w:rsidR="00FA5D52" w:rsidRDefault="00213366" w:rsidP="00213366">
          <w:pPr>
            <w:pStyle w:val="EFFACD8A3A2A437782D320506C6A98A5"/>
          </w:pPr>
          <w:r w:rsidRPr="0019186A">
            <w:rPr>
              <w:lang w:bidi="de-DE"/>
            </w:rPr>
            <w:t>Menge</w:t>
          </w:r>
        </w:p>
      </w:docPartBody>
    </w:docPart>
    <w:docPart>
      <w:docPartPr>
        <w:name w:val="56B45E9A79F94BF78FBC2C22E56171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E1B869-C35C-4474-A179-4F8770F99DC2}"/>
      </w:docPartPr>
      <w:docPartBody>
        <w:p w:rsidR="000305C9" w:rsidRDefault="0047212F" w:rsidP="0047212F">
          <w:pPr>
            <w:pStyle w:val="56B45E9A79F94BF78FBC2C22E56171F4"/>
          </w:pPr>
          <w:r w:rsidRPr="00314DCB">
            <w:rPr>
              <w:rStyle w:val="Platzhaltertext"/>
            </w:rPr>
            <w:t>Wählen Sie ein Element aus.</w:t>
          </w:r>
        </w:p>
      </w:docPartBody>
    </w:docPart>
    <w:docPart>
      <w:docPartPr>
        <w:name w:val="07510DF44F544111AB78572067DF1F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B2C783-B093-4E99-8B54-75C39DDB4304}"/>
      </w:docPartPr>
      <w:docPartBody>
        <w:p w:rsidR="000305C9" w:rsidRDefault="0047212F" w:rsidP="0047212F">
          <w:pPr>
            <w:pStyle w:val="07510DF44F544111AB78572067DF1F5A"/>
          </w:pPr>
          <w:r w:rsidRPr="00314DCB">
            <w:rPr>
              <w:rStyle w:val="Platzhaltertext"/>
            </w:rPr>
            <w:t>Wählen Sie ein Element aus.</w:t>
          </w:r>
        </w:p>
      </w:docPartBody>
    </w:docPart>
    <w:docPart>
      <w:docPartPr>
        <w:name w:val="E6A7B718F546441687BA282AAE002F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E55726-55F3-4C3C-A30A-2F477B71DB52}"/>
      </w:docPartPr>
      <w:docPartBody>
        <w:p w:rsidR="000305C9" w:rsidRDefault="0047212F" w:rsidP="0047212F">
          <w:pPr>
            <w:pStyle w:val="E6A7B718F546441687BA282AAE002FDC"/>
          </w:pPr>
          <w:r w:rsidRPr="00314DCB">
            <w:rPr>
              <w:rStyle w:val="Platzhaltertext"/>
            </w:rPr>
            <w:t>Wählen Sie ein Element aus.</w:t>
          </w:r>
        </w:p>
      </w:docPartBody>
    </w:docPart>
    <w:docPart>
      <w:docPartPr>
        <w:name w:val="66293C18E0EF49CE9A940C2B56C5BB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491750-60E6-4646-8B57-429726D43EC9}"/>
      </w:docPartPr>
      <w:docPartBody>
        <w:p w:rsidR="000305C9" w:rsidRDefault="0047212F" w:rsidP="0047212F">
          <w:pPr>
            <w:pStyle w:val="66293C18E0EF49CE9A940C2B56C5BBC1"/>
          </w:pPr>
          <w:r w:rsidRPr="00314DCB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366"/>
    <w:rsid w:val="00025FC1"/>
    <w:rsid w:val="000305C9"/>
    <w:rsid w:val="000360A5"/>
    <w:rsid w:val="00056939"/>
    <w:rsid w:val="00090F68"/>
    <w:rsid w:val="00191D49"/>
    <w:rsid w:val="00213366"/>
    <w:rsid w:val="0031776C"/>
    <w:rsid w:val="0034179B"/>
    <w:rsid w:val="00361271"/>
    <w:rsid w:val="003B1212"/>
    <w:rsid w:val="0043539A"/>
    <w:rsid w:val="004553DA"/>
    <w:rsid w:val="0047212F"/>
    <w:rsid w:val="00483761"/>
    <w:rsid w:val="004D0A5A"/>
    <w:rsid w:val="005521CA"/>
    <w:rsid w:val="0060103E"/>
    <w:rsid w:val="00607162"/>
    <w:rsid w:val="00644820"/>
    <w:rsid w:val="00653F58"/>
    <w:rsid w:val="00693FBF"/>
    <w:rsid w:val="007848D7"/>
    <w:rsid w:val="008516F8"/>
    <w:rsid w:val="008C53E3"/>
    <w:rsid w:val="00921C83"/>
    <w:rsid w:val="00937A32"/>
    <w:rsid w:val="00974AF4"/>
    <w:rsid w:val="00987422"/>
    <w:rsid w:val="009C1005"/>
    <w:rsid w:val="009C26E4"/>
    <w:rsid w:val="009C7308"/>
    <w:rsid w:val="00C40618"/>
    <w:rsid w:val="00C80649"/>
    <w:rsid w:val="00C80C05"/>
    <w:rsid w:val="00D86649"/>
    <w:rsid w:val="00E43BFB"/>
    <w:rsid w:val="00F21D2D"/>
    <w:rsid w:val="00F24422"/>
    <w:rsid w:val="00F65B6A"/>
    <w:rsid w:val="00F777B9"/>
    <w:rsid w:val="00F93B55"/>
    <w:rsid w:val="00FA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AT" w:eastAsia="de-A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C7308"/>
    <w:rPr>
      <w:color w:val="808080"/>
    </w:rPr>
  </w:style>
  <w:style w:type="paragraph" w:customStyle="1" w:styleId="E1A2ABFFA7774A8681062414611C48341">
    <w:name w:val="E1A2ABFFA7774A8681062414611C48341"/>
    <w:rsid w:val="00213366"/>
    <w:pPr>
      <w:spacing w:before="120" w:after="0" w:line="271" w:lineRule="auto"/>
    </w:pPr>
    <w:rPr>
      <w:rFonts w:eastAsiaTheme="minorHAnsi"/>
      <w:kern w:val="0"/>
      <w:szCs w:val="28"/>
      <w:lang w:val="de-DE" w:eastAsia="en-US"/>
      <w14:ligatures w14:val="none"/>
    </w:rPr>
  </w:style>
  <w:style w:type="paragraph" w:customStyle="1" w:styleId="2DFE429AF4C241418BF712D66E71E6701">
    <w:name w:val="2DFE429AF4C241418BF712D66E71E6701"/>
    <w:rsid w:val="00213366"/>
    <w:pPr>
      <w:spacing w:before="120" w:after="0" w:line="271" w:lineRule="auto"/>
    </w:pPr>
    <w:rPr>
      <w:rFonts w:eastAsiaTheme="minorHAnsi"/>
      <w:kern w:val="0"/>
      <w:szCs w:val="28"/>
      <w:lang w:val="de-DE" w:eastAsia="en-US"/>
      <w14:ligatures w14:val="none"/>
    </w:rPr>
  </w:style>
  <w:style w:type="paragraph" w:customStyle="1" w:styleId="49ED8D09CEC74D01B7E3748E00AAE3051">
    <w:name w:val="49ED8D09CEC74D01B7E3748E00AAE3051"/>
    <w:rsid w:val="00213366"/>
    <w:pPr>
      <w:spacing w:before="120" w:after="0" w:line="271" w:lineRule="auto"/>
    </w:pPr>
    <w:rPr>
      <w:rFonts w:eastAsiaTheme="minorHAnsi"/>
      <w:kern w:val="0"/>
      <w:szCs w:val="28"/>
      <w:lang w:val="de-DE" w:eastAsia="en-US"/>
      <w14:ligatures w14:val="none"/>
    </w:rPr>
  </w:style>
  <w:style w:type="paragraph" w:customStyle="1" w:styleId="DCB432A1F2A64CE9BC8550349EDFB2E4">
    <w:name w:val="DCB432A1F2A64CE9BC8550349EDFB2E4"/>
    <w:rsid w:val="00213366"/>
    <w:pPr>
      <w:spacing w:before="120" w:after="0" w:line="271" w:lineRule="auto"/>
    </w:pPr>
    <w:rPr>
      <w:rFonts w:eastAsiaTheme="minorHAnsi"/>
      <w:kern w:val="0"/>
      <w:szCs w:val="28"/>
      <w:lang w:val="de-DE" w:eastAsia="en-US"/>
      <w14:ligatures w14:val="none"/>
    </w:rPr>
  </w:style>
  <w:style w:type="paragraph" w:customStyle="1" w:styleId="BDFEAEC1439B4FD281364A20F09340631">
    <w:name w:val="BDFEAEC1439B4FD281364A20F09340631"/>
    <w:rsid w:val="00213366"/>
    <w:pPr>
      <w:spacing w:before="120" w:after="0" w:line="271" w:lineRule="auto"/>
    </w:pPr>
    <w:rPr>
      <w:rFonts w:eastAsiaTheme="minorHAnsi"/>
      <w:kern w:val="0"/>
      <w:szCs w:val="28"/>
      <w:lang w:val="de-DE" w:eastAsia="en-US"/>
      <w14:ligatures w14:val="none"/>
    </w:rPr>
  </w:style>
  <w:style w:type="paragraph" w:customStyle="1" w:styleId="CA769024DDFB4823B97E7EEF1AFAF599">
    <w:name w:val="CA769024DDFB4823B97E7EEF1AFAF599"/>
    <w:rsid w:val="00213366"/>
    <w:pPr>
      <w:spacing w:before="120" w:after="0" w:line="271" w:lineRule="auto"/>
    </w:pPr>
    <w:rPr>
      <w:rFonts w:eastAsiaTheme="minorHAnsi"/>
      <w:kern w:val="0"/>
      <w:szCs w:val="28"/>
      <w:lang w:val="de-DE" w:eastAsia="en-US"/>
      <w14:ligatures w14:val="none"/>
    </w:rPr>
  </w:style>
  <w:style w:type="paragraph" w:styleId="Fuzeile">
    <w:name w:val="footer"/>
    <w:basedOn w:val="Standard"/>
    <w:link w:val="FuzeileZchn"/>
    <w:uiPriority w:val="99"/>
    <w:unhideWhenUsed/>
    <w:qFormat/>
    <w:rsid w:val="00213366"/>
    <w:pPr>
      <w:spacing w:after="0" w:line="240" w:lineRule="auto"/>
    </w:pPr>
    <w:rPr>
      <w:rFonts w:eastAsiaTheme="minorHAnsi"/>
      <w:kern w:val="0"/>
      <w:sz w:val="18"/>
      <w:lang w:val="de-DE" w:eastAsia="en-US"/>
      <w14:ligatures w14:val="none"/>
    </w:rPr>
  </w:style>
  <w:style w:type="character" w:customStyle="1" w:styleId="FuzeileZchn">
    <w:name w:val="Fußzeile Zchn"/>
    <w:basedOn w:val="Absatz-Standardschriftart"/>
    <w:link w:val="Fuzeile"/>
    <w:uiPriority w:val="99"/>
    <w:rsid w:val="00213366"/>
    <w:rPr>
      <w:rFonts w:eastAsiaTheme="minorHAnsi"/>
      <w:kern w:val="0"/>
      <w:sz w:val="18"/>
      <w:lang w:val="de-DE" w:eastAsia="en-US"/>
      <w14:ligatures w14:val="none"/>
    </w:rPr>
  </w:style>
  <w:style w:type="paragraph" w:customStyle="1" w:styleId="28983E74EE8841D6B57DF24F6B36F8A4">
    <w:name w:val="28983E74EE8841D6B57DF24F6B36F8A4"/>
    <w:rsid w:val="00213366"/>
  </w:style>
  <w:style w:type="paragraph" w:customStyle="1" w:styleId="8662EFC0A6AE4B5CB0640C9D29C639D3">
    <w:name w:val="8662EFC0A6AE4B5CB0640C9D29C639D3"/>
    <w:rsid w:val="00213366"/>
  </w:style>
  <w:style w:type="paragraph" w:customStyle="1" w:styleId="EFFACD8A3A2A437782D320506C6A98A5">
    <w:name w:val="EFFACD8A3A2A437782D320506C6A98A5"/>
    <w:rsid w:val="00213366"/>
  </w:style>
  <w:style w:type="paragraph" w:customStyle="1" w:styleId="56B45E9A79F94BF78FBC2C22E56171F4">
    <w:name w:val="56B45E9A79F94BF78FBC2C22E56171F4"/>
    <w:rsid w:val="0047212F"/>
  </w:style>
  <w:style w:type="paragraph" w:customStyle="1" w:styleId="07510DF44F544111AB78572067DF1F5A">
    <w:name w:val="07510DF44F544111AB78572067DF1F5A"/>
    <w:rsid w:val="0047212F"/>
  </w:style>
  <w:style w:type="paragraph" w:customStyle="1" w:styleId="E6A7B718F546441687BA282AAE002FDC">
    <w:name w:val="E6A7B718F546441687BA282AAE002FDC"/>
    <w:rsid w:val="0047212F"/>
  </w:style>
  <w:style w:type="paragraph" w:customStyle="1" w:styleId="66293C18E0EF49CE9A940C2B56C5BBC1">
    <w:name w:val="66293C18E0EF49CE9A940C2B56C5BBC1"/>
    <w:rsid w:val="004721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415B0-7E7E-4C20-9099-EA3479FC52A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B13E0A8D-059C-43FD-9A00-83C0CFE3F4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9698FA-1661-475A-9FC8-BB883DA2C2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A8693B-7082-406B-B19B-96F1D83A6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Bestellformular für Logo-Bekleidung</Template>
  <TotalTime>0</TotalTime>
  <Pages>3</Pages>
  <Words>572</Words>
  <Characters>3607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Herbert Handler</dc:creator>
  <cp:keywords/>
  <dc:description/>
  <cp:lastModifiedBy>Herbert Handler</cp:lastModifiedBy>
  <cp:revision>2</cp:revision>
  <dcterms:created xsi:type="dcterms:W3CDTF">2026-08-07T10:57:00Z</dcterms:created>
  <dcterms:modified xsi:type="dcterms:W3CDTF">2026-08-07T10:57:00Z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